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D60A4" w:rsidRDefault="00F3669B">
      <w:r>
        <w:rPr>
          <w:noProof/>
        </w:rPr>
        <mc:AlternateContent>
          <mc:Choice Requires="wps">
            <w:drawing>
              <wp:anchor distT="0" distB="0" distL="114300" distR="114300" simplePos="0" relativeHeight="251661312" behindDoc="1" locked="0" layoutInCell="1" allowOverlap="1" wp14:anchorId="753EB299" wp14:editId="0156813C">
                <wp:simplePos x="0" y="0"/>
                <wp:positionH relativeFrom="column">
                  <wp:posOffset>3929332</wp:posOffset>
                </wp:positionH>
                <wp:positionV relativeFrom="paragraph">
                  <wp:posOffset>64699</wp:posOffset>
                </wp:positionV>
                <wp:extent cx="3284220" cy="586596"/>
                <wp:effectExtent l="0" t="0" r="0" b="444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586596"/>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61704" id="Rectangle 132" o:spid="_x0000_s1026" style="position:absolute;margin-left:309.4pt;margin-top:5.1pt;width:258.6pt;height: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" fillcolor="#fde9d9 [665]" stroked="f">
                <v:fill opacity="41943f" color2="#fde9d9 [665]" rotate="t" angle="90" focus="100%" type="gradient"/>
              </v:rect>
            </w:pict>
          </mc:Fallback>
        </mc:AlternateContent>
      </w:r>
      <w:r w:rsidR="00E91FCC">
        <w:rPr>
          <w:noProof/>
        </w:rPr>
        <mc:AlternateContent>
          <mc:Choice Requires="wps">
            <w:drawing>
              <wp:anchor distT="0" distB="0" distL="114300" distR="114300" simplePos="0" relativeHeight="251805696" behindDoc="0" locked="0" layoutInCell="1" allowOverlap="1" wp14:anchorId="5699E19C" wp14:editId="687105AC">
                <wp:simplePos x="0" y="0"/>
                <wp:positionH relativeFrom="column">
                  <wp:posOffset>4749800</wp:posOffset>
                </wp:positionH>
                <wp:positionV relativeFrom="paragraph">
                  <wp:posOffset>184150</wp:posOffset>
                </wp:positionV>
                <wp:extent cx="2825750" cy="36576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8257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0752AB" w:rsidRDefault="00EF271B">
                            <w:pPr>
                              <w:rPr>
                                <w:rFonts w:ascii="Broadway" w:hAnsi="Broadway"/>
                                <w:color w:val="4BACC6" w:themeColor="accent5"/>
                                <w:sz w:val="32"/>
                                <w:szCs w:val="32"/>
                              </w:rPr>
                            </w:pPr>
                            <w:r w:rsidRPr="000752AB">
                              <w:rPr>
                                <w:rFonts w:ascii="Broadway" w:hAnsi="Broadway"/>
                                <w:color w:val="4BACC6" w:themeColor="accent5"/>
                                <w:sz w:val="36"/>
                                <w:szCs w:val="36"/>
                              </w:rPr>
                              <w:t>Signals from</w:t>
                            </w:r>
                            <w:r w:rsidRPr="000752AB">
                              <w:rPr>
                                <w:rFonts w:ascii="Broadway" w:hAnsi="Broadway"/>
                                <w:color w:val="4BACC6" w:themeColor="accent5"/>
                                <w:sz w:val="32"/>
                                <w:szCs w:val="32"/>
                              </w:rPr>
                              <w:t xml:space="preserve">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9E19C" id="_x0000_t202" coordsize="21600,21600" o:spt="202" path="m,l,21600r21600,l21600,xe">
                <v:stroke joinstyle="miter"/>
                <v:path gradientshapeok="t" o:connecttype="rect"/>
              </v:shapetype>
              <v:shape id="Text Box 236" o:spid="_x0000_s1026" type="#_x0000_t202" style="position:absolute;margin-left:374pt;margin-top:14.5pt;width:222.5pt;height:2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" filled="f" stroked="f" strokeweight=".5pt">
                <v:textbox>
                  <w:txbxContent>
                    <w:p w:rsidR="00EF271B" w:rsidRPr="000752AB" w:rsidRDefault="00EF271B">
                      <w:pPr>
                        <w:rPr>
                          <w:rFonts w:ascii="Broadway" w:hAnsi="Broadway"/>
                          <w:color w:val="4BACC6" w:themeColor="accent5"/>
                          <w:sz w:val="32"/>
                          <w:szCs w:val="32"/>
                        </w:rPr>
                      </w:pPr>
                      <w:r w:rsidRPr="000752AB">
                        <w:rPr>
                          <w:rFonts w:ascii="Broadway" w:hAnsi="Broadway"/>
                          <w:color w:val="4BACC6" w:themeColor="accent5"/>
                          <w:sz w:val="36"/>
                          <w:szCs w:val="36"/>
                        </w:rPr>
                        <w:t>Signals from</w:t>
                      </w:r>
                      <w:r w:rsidRPr="000752AB">
                        <w:rPr>
                          <w:rFonts w:ascii="Broadway" w:hAnsi="Broadway"/>
                          <w:color w:val="4BACC6" w:themeColor="accent5"/>
                          <w:sz w:val="32"/>
                          <w:szCs w:val="32"/>
                        </w:rPr>
                        <w:t xml:space="preserve"> Scott</w:t>
                      </w:r>
                    </w:p>
                  </w:txbxContent>
                </v:textbox>
              </v:shape>
            </w:pict>
          </mc:Fallback>
        </mc:AlternateContent>
      </w:r>
      <w:r w:rsidR="000752AB">
        <w:rPr>
          <w:noProof/>
        </w:rPr>
        <mc:AlternateContent>
          <mc:Choice Requires="wps">
            <w:drawing>
              <wp:anchor distT="0" distB="0" distL="114300" distR="114300" simplePos="0" relativeHeight="251804672" behindDoc="0" locked="0" layoutInCell="1" allowOverlap="1" wp14:anchorId="1148A031" wp14:editId="2A3630F9">
                <wp:simplePos x="0" y="0"/>
                <wp:positionH relativeFrom="column">
                  <wp:posOffset>232410</wp:posOffset>
                </wp:positionH>
                <wp:positionV relativeFrom="paragraph">
                  <wp:posOffset>66675</wp:posOffset>
                </wp:positionV>
                <wp:extent cx="3057525" cy="1011719"/>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3057525" cy="1011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52AB" w:rsidRDefault="00EF271B" w:rsidP="007D32D6">
                            <w:pPr>
                              <w:jc w:val="center"/>
                              <w:rPr>
                                <w:rFonts w:ascii="Broadway" w:hAnsi="Broadway"/>
                                <w:color w:val="4BACC6" w:themeColor="accent5"/>
                                <w:sz w:val="40"/>
                                <w:szCs w:val="40"/>
                              </w:rPr>
                            </w:pPr>
                            <w:r w:rsidRPr="000752AB">
                              <w:rPr>
                                <w:rFonts w:ascii="Broadway" w:hAnsi="Broadway"/>
                                <w:color w:val="4BACC6" w:themeColor="accent5"/>
                                <w:sz w:val="40"/>
                                <w:szCs w:val="40"/>
                              </w:rPr>
                              <w:t>Scott Middle School Home of the</w:t>
                            </w:r>
                          </w:p>
                          <w:p w:rsidR="00EF271B" w:rsidRPr="000752AB" w:rsidRDefault="00EF271B" w:rsidP="007D32D6">
                            <w:pPr>
                              <w:jc w:val="center"/>
                              <w:rPr>
                                <w:rFonts w:ascii="Broadway" w:hAnsi="Broadway"/>
                                <w:color w:val="4BACC6" w:themeColor="accent5"/>
                                <w:sz w:val="40"/>
                                <w:szCs w:val="40"/>
                              </w:rPr>
                            </w:pPr>
                            <w:r w:rsidRPr="000752AB">
                              <w:rPr>
                                <w:rFonts w:ascii="Broadway" w:hAnsi="Broadway"/>
                                <w:color w:val="4BACC6" w:themeColor="accent5"/>
                                <w:sz w:val="40"/>
                                <w:szCs w:val="40"/>
                              </w:rPr>
                              <w:t xml:space="preserve"> Shining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A031" id="Text Box 235" o:spid="_x0000_s1027" type="#_x0000_t202" style="position:absolute;margin-left:18.3pt;margin-top:5.25pt;width:240.75pt;height:7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" fillcolor="white [3201]" stroked="f" strokeweight=".5pt">
                <v:textbox>
                  <w:txbxContent>
                    <w:p w:rsidR="000752AB" w:rsidRDefault="00EF271B" w:rsidP="007D32D6">
                      <w:pPr>
                        <w:jc w:val="center"/>
                        <w:rPr>
                          <w:rFonts w:ascii="Broadway" w:hAnsi="Broadway"/>
                          <w:color w:val="4BACC6" w:themeColor="accent5"/>
                          <w:sz w:val="40"/>
                          <w:szCs w:val="40"/>
                        </w:rPr>
                      </w:pPr>
                      <w:r w:rsidRPr="000752AB">
                        <w:rPr>
                          <w:rFonts w:ascii="Broadway" w:hAnsi="Broadway"/>
                          <w:color w:val="4BACC6" w:themeColor="accent5"/>
                          <w:sz w:val="40"/>
                          <w:szCs w:val="40"/>
                        </w:rPr>
                        <w:t>Scott Middle School Home of the</w:t>
                      </w:r>
                    </w:p>
                    <w:p w:rsidR="00EF271B" w:rsidRPr="000752AB" w:rsidRDefault="00EF271B" w:rsidP="007D32D6">
                      <w:pPr>
                        <w:jc w:val="center"/>
                        <w:rPr>
                          <w:rFonts w:ascii="Broadway" w:hAnsi="Broadway"/>
                          <w:color w:val="4BACC6" w:themeColor="accent5"/>
                          <w:sz w:val="40"/>
                          <w:szCs w:val="40"/>
                        </w:rPr>
                      </w:pPr>
                      <w:r w:rsidRPr="000752AB">
                        <w:rPr>
                          <w:rFonts w:ascii="Broadway" w:hAnsi="Broadway"/>
                          <w:color w:val="4BACC6" w:themeColor="accent5"/>
                          <w:sz w:val="40"/>
                          <w:szCs w:val="40"/>
                        </w:rPr>
                        <w:t xml:space="preserve"> Shining Stars</w:t>
                      </w:r>
                    </w:p>
                  </w:txbxContent>
                </v:textbox>
              </v:shape>
            </w:pict>
          </mc:Fallback>
        </mc:AlternateContent>
      </w:r>
    </w:p>
    <w:p w:rsidR="00DD35B6" w:rsidRDefault="000B78F7" w:rsidP="00DD35B6">
      <w:r>
        <w:rPr>
          <w:noProof/>
        </w:rPr>
        <mc:AlternateContent>
          <mc:Choice Requires="wps">
            <w:drawing>
              <wp:anchor distT="0" distB="0" distL="114300" distR="114300" simplePos="0" relativeHeight="251806720" behindDoc="0" locked="0" layoutInCell="1" allowOverlap="1" wp14:anchorId="471D6EB7" wp14:editId="4F2D2C49">
                <wp:simplePos x="0" y="0"/>
                <wp:positionH relativeFrom="column">
                  <wp:posOffset>5594230</wp:posOffset>
                </wp:positionH>
                <wp:positionV relativeFrom="paragraph">
                  <wp:posOffset>248045</wp:posOffset>
                </wp:positionV>
                <wp:extent cx="1455420" cy="266868"/>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455420" cy="2668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1254B2" w:rsidRDefault="00F432F3">
                            <w:pPr>
                              <w:rPr>
                                <w:b/>
                                <w:color w:val="365F91" w:themeColor="accent1" w:themeShade="BF"/>
                                <w:sz w:val="24"/>
                                <w:szCs w:val="24"/>
                              </w:rPr>
                            </w:pPr>
                            <w:r>
                              <w:rPr>
                                <w:b/>
                                <w:color w:val="365F91" w:themeColor="accent1" w:themeShade="BF"/>
                                <w:sz w:val="24"/>
                                <w:szCs w:val="24"/>
                              </w:rPr>
                              <w:t>Summer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D6EB7" id="Text Box 241" o:spid="_x0000_s1028" type="#_x0000_t202" style="position:absolute;margin-left:440.5pt;margin-top:19.55pt;width:114.6pt;height:21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" filled="f" stroked="f" strokeweight=".5pt">
                <v:textbox>
                  <w:txbxContent>
                    <w:p w:rsidR="00EF271B" w:rsidRPr="001254B2" w:rsidRDefault="00F432F3">
                      <w:pPr>
                        <w:rPr>
                          <w:b/>
                          <w:color w:val="365F91" w:themeColor="accent1" w:themeShade="BF"/>
                          <w:sz w:val="24"/>
                          <w:szCs w:val="24"/>
                        </w:rPr>
                      </w:pPr>
                      <w:r>
                        <w:rPr>
                          <w:b/>
                          <w:color w:val="365F91" w:themeColor="accent1" w:themeShade="BF"/>
                          <w:sz w:val="24"/>
                          <w:szCs w:val="24"/>
                        </w:rPr>
                        <w:t>Summer 2017</w:t>
                      </w:r>
                    </w:p>
                  </w:txbxContent>
                </v:textbox>
              </v:shape>
            </w:pict>
          </mc:Fallback>
        </mc:AlternateContent>
      </w:r>
      <w:r w:rsidR="00F3669B">
        <w:rPr>
          <w:noProof/>
        </w:rPr>
        <mc:AlternateContent>
          <mc:Choice Requires="wps">
            <w:drawing>
              <wp:anchor distT="0" distB="0" distL="114300" distR="114300" simplePos="0" relativeHeight="251656191" behindDoc="1" locked="0" layoutInCell="1" allowOverlap="1" wp14:anchorId="6D68B411" wp14:editId="64D0E463">
                <wp:simplePos x="0" y="0"/>
                <wp:positionH relativeFrom="column">
                  <wp:posOffset>3584275</wp:posOffset>
                </wp:positionH>
                <wp:positionV relativeFrom="paragraph">
                  <wp:posOffset>524091</wp:posOffset>
                </wp:positionV>
                <wp:extent cx="3626485" cy="8748982"/>
                <wp:effectExtent l="0" t="0" r="0" b="0"/>
                <wp:wrapNone/>
                <wp:docPr id="5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748982"/>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F6C7" id="Freeform 137" o:spid="_x0000_s1026" style="position:absolute;margin-left:282.25pt;margin-top:41.25pt;width:285.55pt;height:688.9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23;3369502,8899;3415356,26696;3457682,53392;3496986,87417;3532258,129816;3562491,177450;3587182,231366;3606329,289469;3619934,352283;3625981,418238;3625981,8330744;3619934,8396699;3606329,8459513;3587182,8518140;3562491,8571532;3532258,8619689;3496986,8661042;3457682,8696113;3415356,8722286;3369502,8740083;3321633,8748459;304852,8748459;256983,8740083;211129,8722286;168803,8696113;128995,8661042;94227,8619689;63994,8571532;38799,8518140;20156,8459513;6551,8396699;504,8330744;504,418238;6551,352283;20156,289469;38799,231366;63994,177450;94227,129816;128995,87417;168803,53392;211129,26696;256983,8899;304852,523" o:connectangles="0,0,0,0,0,0,0,0,0,0,0,0,0,0,0,0,0,0,0,0,0,0,0,0,0,0,0,0,0,0,0,0,0,0,0,0,0,0,0,0,0,0,0,0"/>
              </v:shape>
            </w:pict>
          </mc:Fallback>
        </mc:AlternateContent>
      </w:r>
      <w:r w:rsidR="00F3669B">
        <w:rPr>
          <w:noProof/>
        </w:rPr>
        <mc:AlternateContent>
          <mc:Choice Requires="wps">
            <w:drawing>
              <wp:anchor distT="0" distB="0" distL="114300" distR="114300" simplePos="0" relativeHeight="251665408" behindDoc="0" locked="0" layoutInCell="1" allowOverlap="1" wp14:anchorId="2D89585F" wp14:editId="0910085C">
                <wp:simplePos x="0" y="0"/>
                <wp:positionH relativeFrom="column">
                  <wp:posOffset>3661913</wp:posOffset>
                </wp:positionH>
                <wp:positionV relativeFrom="paragraph">
                  <wp:posOffset>1033049</wp:posOffset>
                </wp:positionV>
                <wp:extent cx="3317875" cy="15484595"/>
                <wp:effectExtent l="0" t="0" r="0" b="3175"/>
                <wp:wrapNone/>
                <wp:docPr id="7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548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71B" w:rsidRPr="00F3669B" w:rsidRDefault="003427B1" w:rsidP="00122482">
                            <w:pPr>
                              <w:pStyle w:val="Text"/>
                              <w:rPr>
                                <w:sz w:val="20"/>
                                <w:szCs w:val="20"/>
                              </w:rPr>
                            </w:pPr>
                            <w:r w:rsidRPr="00F3669B">
                              <w:rPr>
                                <w:sz w:val="20"/>
                                <w:szCs w:val="20"/>
                              </w:rPr>
                              <w:t>Welcome to the 2017-2018</w:t>
                            </w:r>
                            <w:r w:rsidR="00EF271B" w:rsidRPr="00F3669B">
                              <w:rPr>
                                <w:sz w:val="20"/>
                                <w:szCs w:val="20"/>
                              </w:rPr>
                              <w:t xml:space="preserve"> school year.  We are very excited to begin the school year, meet new faces, and reconnect with returning students.  </w:t>
                            </w:r>
                          </w:p>
                          <w:p w:rsidR="00EF271B" w:rsidRPr="00F3669B" w:rsidRDefault="00EF271B" w:rsidP="00122482">
                            <w:pPr>
                              <w:pStyle w:val="Text"/>
                              <w:rPr>
                                <w:sz w:val="20"/>
                                <w:szCs w:val="20"/>
                              </w:rPr>
                            </w:pPr>
                            <w:r w:rsidRPr="00F3669B">
                              <w:rPr>
                                <w:sz w:val="20"/>
                                <w:szCs w:val="20"/>
                              </w:rPr>
                              <w:t>We are looking forward to welcoming students to Scott for Open House on two different days.  6</w:t>
                            </w:r>
                            <w:r w:rsidRPr="00F3669B">
                              <w:rPr>
                                <w:sz w:val="20"/>
                                <w:szCs w:val="20"/>
                                <w:vertAlign w:val="superscript"/>
                              </w:rPr>
                              <w:t>th</w:t>
                            </w:r>
                            <w:r w:rsidRPr="00F3669B">
                              <w:rPr>
                                <w:sz w:val="20"/>
                                <w:szCs w:val="20"/>
                              </w:rPr>
                              <w:t xml:space="preserve"> grade Open House will</w:t>
                            </w:r>
                            <w:r w:rsidR="003427B1" w:rsidRPr="00F3669B">
                              <w:rPr>
                                <w:sz w:val="20"/>
                                <w:szCs w:val="20"/>
                              </w:rPr>
                              <w:t xml:space="preserve"> be held on Wednesday, August 9</w:t>
                            </w:r>
                            <w:r w:rsidRPr="00F3669B">
                              <w:rPr>
                                <w:sz w:val="20"/>
                                <w:szCs w:val="20"/>
                              </w:rPr>
                              <w:t xml:space="preserve"> from 4-6 pm.  Open House for 7</w:t>
                            </w:r>
                            <w:r w:rsidRPr="00F3669B">
                              <w:rPr>
                                <w:sz w:val="20"/>
                                <w:szCs w:val="20"/>
                                <w:vertAlign w:val="superscript"/>
                              </w:rPr>
                              <w:t>th</w:t>
                            </w:r>
                            <w:r w:rsidRPr="00F3669B">
                              <w:rPr>
                                <w:sz w:val="20"/>
                                <w:szCs w:val="20"/>
                              </w:rPr>
                              <w:t xml:space="preserve"> and 8</w:t>
                            </w:r>
                            <w:r w:rsidRPr="00F3669B">
                              <w:rPr>
                                <w:sz w:val="20"/>
                                <w:szCs w:val="20"/>
                                <w:vertAlign w:val="superscript"/>
                              </w:rPr>
                              <w:t>th</w:t>
                            </w:r>
                            <w:r w:rsidR="003427B1" w:rsidRPr="00F3669B">
                              <w:rPr>
                                <w:sz w:val="20"/>
                                <w:szCs w:val="20"/>
                              </w:rPr>
                              <w:t xml:space="preserve"> graders is Thursday, August 10 </w:t>
                            </w:r>
                            <w:r w:rsidRPr="00F3669B">
                              <w:rPr>
                                <w:sz w:val="20"/>
                                <w:szCs w:val="20"/>
                              </w:rPr>
                              <w:t>from 4-6 pm.  The first day of school for stu</w:t>
                            </w:r>
                            <w:r w:rsidR="003427B1" w:rsidRPr="00F3669B">
                              <w:rPr>
                                <w:sz w:val="20"/>
                                <w:szCs w:val="20"/>
                              </w:rPr>
                              <w:t>dents is Monday, August 14</w:t>
                            </w:r>
                            <w:r w:rsidRPr="00F3669B">
                              <w:rPr>
                                <w:sz w:val="20"/>
                                <w:szCs w:val="20"/>
                              </w:rPr>
                              <w:t>.</w:t>
                            </w:r>
                          </w:p>
                          <w:p w:rsidR="00EF271B" w:rsidRPr="00F3669B" w:rsidRDefault="00EF271B" w:rsidP="00122482">
                            <w:pPr>
                              <w:pStyle w:val="Text"/>
                              <w:rPr>
                                <w:sz w:val="20"/>
                                <w:szCs w:val="20"/>
                              </w:rPr>
                            </w:pPr>
                            <w:r w:rsidRPr="00F3669B">
                              <w:rPr>
                                <w:sz w:val="20"/>
                                <w:szCs w:val="20"/>
                              </w:rPr>
                              <w:t xml:space="preserve">Please check our Scott Middle School website under the district web page </w:t>
                            </w:r>
                            <w:hyperlink r:id="rId9" w:history="1">
                              <w:r w:rsidRPr="00F3669B">
                                <w:rPr>
                                  <w:rStyle w:val="Hyperlink"/>
                                  <w:b/>
                                  <w:sz w:val="20"/>
                                  <w:szCs w:val="20"/>
                                </w:rPr>
                                <w:t>www.lps.org</w:t>
                              </w:r>
                            </w:hyperlink>
                            <w:r w:rsidRPr="00F3669B">
                              <w:rPr>
                                <w:sz w:val="20"/>
                                <w:szCs w:val="20"/>
                              </w:rPr>
                              <w:t xml:space="preserve"> for daily announcements and other important news from Scott.</w:t>
                            </w:r>
                          </w:p>
                          <w:p w:rsidR="00EF271B" w:rsidRPr="00F3669B" w:rsidRDefault="00EF271B" w:rsidP="00122482">
                            <w:pPr>
                              <w:pStyle w:val="Text"/>
                              <w:rPr>
                                <w:sz w:val="20"/>
                                <w:szCs w:val="20"/>
                              </w:rPr>
                            </w:pPr>
                            <w:r w:rsidRPr="00F3669B">
                              <w:rPr>
                                <w:sz w:val="20"/>
                                <w:szCs w:val="20"/>
                              </w:rPr>
                              <w:t>We will continue using the BIST model of school wide behavior intervention and discipline and PBIS (Positive Behavior Intervention and Support).  We look forward to helping students meet their full potential as students in the classroom and throughout the building.  You will find an enclosed brochure detailing the BIST program</w:t>
                            </w:r>
                            <w:r w:rsidR="00122482" w:rsidRPr="00F3669B">
                              <w:rPr>
                                <w:sz w:val="20"/>
                                <w:szCs w:val="20"/>
                              </w:rPr>
                              <w:t>.</w:t>
                            </w:r>
                          </w:p>
                          <w:p w:rsidR="000537E8" w:rsidRPr="00F3669B" w:rsidRDefault="000537E8" w:rsidP="00122482">
                            <w:pPr>
                              <w:pStyle w:val="Text"/>
                              <w:rPr>
                                <w:sz w:val="20"/>
                                <w:szCs w:val="20"/>
                              </w:rPr>
                            </w:pPr>
                            <w:r w:rsidRPr="00F3669B">
                              <w:rPr>
                                <w:sz w:val="20"/>
                                <w:szCs w:val="20"/>
                              </w:rPr>
                              <w:t>Star Academy:</w:t>
                            </w:r>
                            <w:r w:rsidR="003427B1" w:rsidRPr="00F3669B">
                              <w:rPr>
                                <w:sz w:val="20"/>
                                <w:szCs w:val="20"/>
                              </w:rPr>
                              <w:t xml:space="preserve"> Lincoln Public Schools support the academic, social, emotional, and behavioral needs of all students. Staff (i.e. teachers, counselors, and administrators) student, and parent input, along with data, is used to determine if a student needs additional support and positive interactions to help with student success. One of the first additional supports that a student may receive is called </w:t>
                            </w:r>
                            <w:r w:rsidR="00723A7F" w:rsidRPr="00F3669B">
                              <w:rPr>
                                <w:sz w:val="20"/>
                                <w:szCs w:val="20"/>
                              </w:rPr>
                              <w:t>Star Academy</w:t>
                            </w:r>
                            <w:r w:rsidR="003427B1" w:rsidRPr="00F3669B">
                              <w:rPr>
                                <w:sz w:val="20"/>
                                <w:szCs w:val="20"/>
                              </w:rPr>
                              <w:t>.</w:t>
                            </w:r>
                          </w:p>
                          <w:p w:rsidR="003427B1" w:rsidRPr="00F3669B" w:rsidRDefault="000537E8" w:rsidP="00122482">
                            <w:pPr>
                              <w:pStyle w:val="Text"/>
                              <w:rPr>
                                <w:sz w:val="20"/>
                                <w:szCs w:val="20"/>
                              </w:rPr>
                            </w:pPr>
                            <w:r w:rsidRPr="00F3669B">
                              <w:rPr>
                                <w:sz w:val="20"/>
                                <w:szCs w:val="20"/>
                              </w:rPr>
                              <w:t>Star Academy</w:t>
                            </w:r>
                            <w:r w:rsidR="003427B1" w:rsidRPr="00F3669B">
                              <w:rPr>
                                <w:sz w:val="20"/>
                                <w:szCs w:val="20"/>
                              </w:rPr>
                              <w:t xml:space="preserve"> is an intervention that increases the positive relationship with adults in the school through specific feedback. This feedback helps to teach, support, encourage, and shape student performance, behavior, personal and social development, and emotional safety. Students who are participating in </w:t>
                            </w:r>
                            <w:r w:rsidRPr="00F3669B">
                              <w:rPr>
                                <w:sz w:val="20"/>
                                <w:szCs w:val="20"/>
                              </w:rPr>
                              <w:t>Star Academy</w:t>
                            </w:r>
                            <w:r w:rsidR="003427B1" w:rsidRPr="00F3669B">
                              <w:rPr>
                                <w:sz w:val="20"/>
                                <w:szCs w:val="20"/>
                              </w:rPr>
                              <w:t xml:space="preserve"> receive feedback several times a day as well as a numeric score. A student might hear, “Great job for being responsible today and starting your work right away.”</w:t>
                            </w:r>
                          </w:p>
                          <w:p w:rsidR="00EF271B" w:rsidRPr="00F3669B" w:rsidRDefault="00EF271B" w:rsidP="00122482">
                            <w:pPr>
                              <w:pStyle w:val="Text"/>
                              <w:rPr>
                                <w:sz w:val="20"/>
                                <w:szCs w:val="20"/>
                              </w:rPr>
                            </w:pPr>
                            <w:r w:rsidRPr="00F3669B">
                              <w:rPr>
                                <w:sz w:val="20"/>
                                <w:szCs w:val="20"/>
                              </w:rPr>
                              <w:t>LPS will continue to use an online grading system, Synergy, which allows students and parents to access grades 24/7 for each class.  Students and parents will use the same login information they received last year.  Access to ParentVUE can be found on the Scott Middle School website.</w:t>
                            </w:r>
                          </w:p>
                          <w:p w:rsidR="00EF271B" w:rsidRPr="00F3669B" w:rsidRDefault="00EF271B" w:rsidP="00122482">
                            <w:pPr>
                              <w:pStyle w:val="Text"/>
                            </w:pPr>
                            <w:r w:rsidRPr="00F3669B">
                              <w:rPr>
                                <w:sz w:val="20"/>
                                <w:szCs w:val="20"/>
                              </w:rPr>
                              <w:t>Our families are important to us at Scott Middle School.  We believe an involved parent/guardia</w:t>
                            </w:r>
                            <w:r w:rsidRPr="00F3669B">
                              <w:t>n is the most important piece of a successful education!  Please stay involved with school as your child goes through the middle school years.  Thanks for sending us such wonderful children from your home to Scott Middle School!</w:t>
                            </w:r>
                          </w:p>
                          <w:p w:rsidR="00EF271B" w:rsidRPr="00F3669B" w:rsidRDefault="00EF271B" w:rsidP="00122482">
                            <w:pPr>
                              <w:pStyle w:val="Text"/>
                            </w:pPr>
                            <w:r w:rsidRPr="00F3669B">
                              <w:t>Dave Knudsen, Principal</w:t>
                            </w:r>
                          </w:p>
                          <w:p w:rsidR="00EF271B" w:rsidRPr="004F0F33" w:rsidRDefault="00EF271B" w:rsidP="004F0F33">
                            <w:pPr>
                              <w:pStyle w:val="SectionLabelRightAligned"/>
                            </w:pPr>
                          </w:p>
                          <w:p w:rsidR="00EF271B" w:rsidRPr="00CD7B4D" w:rsidRDefault="00EF271B" w:rsidP="00122482">
                            <w:pPr>
                              <w:pStyle w:val="Text"/>
                            </w:pPr>
                          </w:p>
                          <w:p w:rsidR="00EF271B" w:rsidRDefault="00EF271B">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585F" id="Text Box 138" o:spid="_x0000_s1029" type="#_x0000_t202" style="position:absolute;margin-left:288.35pt;margin-top:81.35pt;width:261.25pt;height:12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eJvA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" filled="f" stroked="f">
                <v:textbox>
                  <w:txbxContent>
                    <w:p w:rsidR="00EF271B" w:rsidRPr="00F3669B" w:rsidRDefault="003427B1" w:rsidP="00122482">
                      <w:pPr>
                        <w:pStyle w:val="Text"/>
                        <w:rPr>
                          <w:sz w:val="20"/>
                          <w:szCs w:val="20"/>
                        </w:rPr>
                      </w:pPr>
                      <w:r w:rsidRPr="00F3669B">
                        <w:rPr>
                          <w:sz w:val="20"/>
                          <w:szCs w:val="20"/>
                        </w:rPr>
                        <w:t>Welcome to the 2017-2018</w:t>
                      </w:r>
                      <w:r w:rsidR="00EF271B" w:rsidRPr="00F3669B">
                        <w:rPr>
                          <w:sz w:val="20"/>
                          <w:szCs w:val="20"/>
                        </w:rPr>
                        <w:t xml:space="preserve"> school year.  We are very excited to begin the school year, meet new faces, and reconnect with returning students.  </w:t>
                      </w:r>
                    </w:p>
                    <w:p w:rsidR="00EF271B" w:rsidRPr="00F3669B" w:rsidRDefault="00EF271B" w:rsidP="00122482">
                      <w:pPr>
                        <w:pStyle w:val="Text"/>
                        <w:rPr>
                          <w:sz w:val="20"/>
                          <w:szCs w:val="20"/>
                        </w:rPr>
                      </w:pPr>
                      <w:r w:rsidRPr="00F3669B">
                        <w:rPr>
                          <w:sz w:val="20"/>
                          <w:szCs w:val="20"/>
                        </w:rPr>
                        <w:t>We are looking forward to welcoming students to Scott for Open House on two different days.  6</w:t>
                      </w:r>
                      <w:r w:rsidRPr="00F3669B">
                        <w:rPr>
                          <w:sz w:val="20"/>
                          <w:szCs w:val="20"/>
                          <w:vertAlign w:val="superscript"/>
                        </w:rPr>
                        <w:t>th</w:t>
                      </w:r>
                      <w:r w:rsidRPr="00F3669B">
                        <w:rPr>
                          <w:sz w:val="20"/>
                          <w:szCs w:val="20"/>
                        </w:rPr>
                        <w:t xml:space="preserve"> grade Open House will</w:t>
                      </w:r>
                      <w:r w:rsidR="003427B1" w:rsidRPr="00F3669B">
                        <w:rPr>
                          <w:sz w:val="20"/>
                          <w:szCs w:val="20"/>
                        </w:rPr>
                        <w:t xml:space="preserve"> be held on Wednesday, August 9</w:t>
                      </w:r>
                      <w:r w:rsidRPr="00F3669B">
                        <w:rPr>
                          <w:sz w:val="20"/>
                          <w:szCs w:val="20"/>
                        </w:rPr>
                        <w:t xml:space="preserve"> from 4-6 pm.  Open House for 7</w:t>
                      </w:r>
                      <w:r w:rsidRPr="00F3669B">
                        <w:rPr>
                          <w:sz w:val="20"/>
                          <w:szCs w:val="20"/>
                          <w:vertAlign w:val="superscript"/>
                        </w:rPr>
                        <w:t>th</w:t>
                      </w:r>
                      <w:r w:rsidRPr="00F3669B">
                        <w:rPr>
                          <w:sz w:val="20"/>
                          <w:szCs w:val="20"/>
                        </w:rPr>
                        <w:t xml:space="preserve"> and 8</w:t>
                      </w:r>
                      <w:r w:rsidRPr="00F3669B">
                        <w:rPr>
                          <w:sz w:val="20"/>
                          <w:szCs w:val="20"/>
                          <w:vertAlign w:val="superscript"/>
                        </w:rPr>
                        <w:t>th</w:t>
                      </w:r>
                      <w:r w:rsidR="003427B1" w:rsidRPr="00F3669B">
                        <w:rPr>
                          <w:sz w:val="20"/>
                          <w:szCs w:val="20"/>
                        </w:rPr>
                        <w:t xml:space="preserve"> graders is Thursday, August 10 </w:t>
                      </w:r>
                      <w:r w:rsidRPr="00F3669B">
                        <w:rPr>
                          <w:sz w:val="20"/>
                          <w:szCs w:val="20"/>
                        </w:rPr>
                        <w:t>from 4-6 pm.  The first day of school for stu</w:t>
                      </w:r>
                      <w:r w:rsidR="003427B1" w:rsidRPr="00F3669B">
                        <w:rPr>
                          <w:sz w:val="20"/>
                          <w:szCs w:val="20"/>
                        </w:rPr>
                        <w:t>dents is Monday, August 14</w:t>
                      </w:r>
                      <w:r w:rsidRPr="00F3669B">
                        <w:rPr>
                          <w:sz w:val="20"/>
                          <w:szCs w:val="20"/>
                        </w:rPr>
                        <w:t>.</w:t>
                      </w:r>
                    </w:p>
                    <w:p w:rsidR="00EF271B" w:rsidRPr="00F3669B" w:rsidRDefault="00EF271B" w:rsidP="00122482">
                      <w:pPr>
                        <w:pStyle w:val="Text"/>
                        <w:rPr>
                          <w:sz w:val="20"/>
                          <w:szCs w:val="20"/>
                        </w:rPr>
                      </w:pPr>
                      <w:r w:rsidRPr="00F3669B">
                        <w:rPr>
                          <w:sz w:val="20"/>
                          <w:szCs w:val="20"/>
                        </w:rPr>
                        <w:t xml:space="preserve">Please check our Scott Middle School website under the district web page </w:t>
                      </w:r>
                      <w:hyperlink r:id="rId10" w:history="1">
                        <w:r w:rsidRPr="00F3669B">
                          <w:rPr>
                            <w:rStyle w:val="Hyperlink"/>
                            <w:b/>
                            <w:sz w:val="20"/>
                            <w:szCs w:val="20"/>
                          </w:rPr>
                          <w:t>www.lps.org</w:t>
                        </w:r>
                      </w:hyperlink>
                      <w:r w:rsidRPr="00F3669B">
                        <w:rPr>
                          <w:sz w:val="20"/>
                          <w:szCs w:val="20"/>
                        </w:rPr>
                        <w:t xml:space="preserve"> for daily announcements and other important news from Scott.</w:t>
                      </w:r>
                    </w:p>
                    <w:p w:rsidR="00EF271B" w:rsidRPr="00F3669B" w:rsidRDefault="00EF271B" w:rsidP="00122482">
                      <w:pPr>
                        <w:pStyle w:val="Text"/>
                        <w:rPr>
                          <w:sz w:val="20"/>
                          <w:szCs w:val="20"/>
                        </w:rPr>
                      </w:pPr>
                      <w:r w:rsidRPr="00F3669B">
                        <w:rPr>
                          <w:sz w:val="20"/>
                          <w:szCs w:val="20"/>
                        </w:rPr>
                        <w:t>We will continue using the BIST model of school wide behavior intervention and discipline and PBIS (Positive Behavior Intervention and Support).  We look forward to helping students meet their full potential as students in the classroom and throughout the building.  You will find an enclosed brochure detailing the BIST program</w:t>
                      </w:r>
                      <w:r w:rsidR="00122482" w:rsidRPr="00F3669B">
                        <w:rPr>
                          <w:sz w:val="20"/>
                          <w:szCs w:val="20"/>
                        </w:rPr>
                        <w:t>.</w:t>
                      </w:r>
                    </w:p>
                    <w:p w:rsidR="000537E8" w:rsidRPr="00F3669B" w:rsidRDefault="000537E8" w:rsidP="00122482">
                      <w:pPr>
                        <w:pStyle w:val="Text"/>
                        <w:rPr>
                          <w:sz w:val="20"/>
                          <w:szCs w:val="20"/>
                        </w:rPr>
                      </w:pPr>
                      <w:r w:rsidRPr="00F3669B">
                        <w:rPr>
                          <w:sz w:val="20"/>
                          <w:szCs w:val="20"/>
                        </w:rPr>
                        <w:t>Star Academy:</w:t>
                      </w:r>
                      <w:r w:rsidR="003427B1" w:rsidRPr="00F3669B">
                        <w:rPr>
                          <w:sz w:val="20"/>
                          <w:szCs w:val="20"/>
                        </w:rPr>
                        <w:t xml:space="preserve"> Lincoln Public Schools support the academic, social, emotional, and behavioral needs of all students. Staff (i.e. teachers, counselors, and administrators) student, and parent input, along with data, is used to determine if a student needs additional support and positive interactions to help with student success. One of the first additional supports that a student may receive is called </w:t>
                      </w:r>
                      <w:r w:rsidR="00723A7F" w:rsidRPr="00F3669B">
                        <w:rPr>
                          <w:sz w:val="20"/>
                          <w:szCs w:val="20"/>
                        </w:rPr>
                        <w:t>Star Academy</w:t>
                      </w:r>
                      <w:r w:rsidR="003427B1" w:rsidRPr="00F3669B">
                        <w:rPr>
                          <w:sz w:val="20"/>
                          <w:szCs w:val="20"/>
                        </w:rPr>
                        <w:t>.</w:t>
                      </w:r>
                    </w:p>
                    <w:p w:rsidR="003427B1" w:rsidRPr="00F3669B" w:rsidRDefault="000537E8" w:rsidP="00122482">
                      <w:pPr>
                        <w:pStyle w:val="Text"/>
                        <w:rPr>
                          <w:sz w:val="20"/>
                          <w:szCs w:val="20"/>
                        </w:rPr>
                      </w:pPr>
                      <w:r w:rsidRPr="00F3669B">
                        <w:rPr>
                          <w:sz w:val="20"/>
                          <w:szCs w:val="20"/>
                        </w:rPr>
                        <w:t>Star Academy</w:t>
                      </w:r>
                      <w:r w:rsidR="003427B1" w:rsidRPr="00F3669B">
                        <w:rPr>
                          <w:sz w:val="20"/>
                          <w:szCs w:val="20"/>
                        </w:rPr>
                        <w:t xml:space="preserve"> is an intervention that increases the positive relationship with adults in the school through specific feedback. This feedback helps to teach, support, encourage, and shape student performance, behavior, personal and social development, and emotional safety. Students who are participating in </w:t>
                      </w:r>
                      <w:r w:rsidRPr="00F3669B">
                        <w:rPr>
                          <w:sz w:val="20"/>
                          <w:szCs w:val="20"/>
                        </w:rPr>
                        <w:t>Star Academy</w:t>
                      </w:r>
                      <w:r w:rsidR="003427B1" w:rsidRPr="00F3669B">
                        <w:rPr>
                          <w:sz w:val="20"/>
                          <w:szCs w:val="20"/>
                        </w:rPr>
                        <w:t xml:space="preserve"> receive feedback several times a day as well as a numeric score. A student might hear, “Great job for being responsible today and starting your work right away.”</w:t>
                      </w:r>
                    </w:p>
                    <w:p w:rsidR="00EF271B" w:rsidRPr="00F3669B" w:rsidRDefault="00EF271B" w:rsidP="00122482">
                      <w:pPr>
                        <w:pStyle w:val="Text"/>
                        <w:rPr>
                          <w:sz w:val="20"/>
                          <w:szCs w:val="20"/>
                        </w:rPr>
                      </w:pPr>
                      <w:r w:rsidRPr="00F3669B">
                        <w:rPr>
                          <w:sz w:val="20"/>
                          <w:szCs w:val="20"/>
                        </w:rPr>
                        <w:t>LPS will continue to use an online grading system, Synergy, which allows students and parents to access grades 24/7 for each class.  Students and parents will use the same login information they received last year.  Access to ParentVUE can be found on the Scott Middle School website.</w:t>
                      </w:r>
                    </w:p>
                    <w:p w:rsidR="00EF271B" w:rsidRPr="00F3669B" w:rsidRDefault="00EF271B" w:rsidP="00122482">
                      <w:pPr>
                        <w:pStyle w:val="Text"/>
                      </w:pPr>
                      <w:r w:rsidRPr="00F3669B">
                        <w:rPr>
                          <w:sz w:val="20"/>
                          <w:szCs w:val="20"/>
                        </w:rPr>
                        <w:t>Our families are important to us at Scott Middle School.  We believe an involved parent/guardia</w:t>
                      </w:r>
                      <w:r w:rsidRPr="00F3669B">
                        <w:t>n is the most important piece of a successful education!  Please stay involved with school as your child goes through the middle school years.  Thanks for sending us such wonderful children from your home to Scott Middle School!</w:t>
                      </w:r>
                    </w:p>
                    <w:p w:rsidR="00EF271B" w:rsidRPr="00F3669B" w:rsidRDefault="00EF271B" w:rsidP="00122482">
                      <w:pPr>
                        <w:pStyle w:val="Text"/>
                      </w:pPr>
                      <w:r w:rsidRPr="00F3669B">
                        <w:t>Dave Knudsen, Principal</w:t>
                      </w:r>
                    </w:p>
                    <w:p w:rsidR="00EF271B" w:rsidRPr="004F0F33" w:rsidRDefault="00EF271B" w:rsidP="004F0F33">
                      <w:pPr>
                        <w:pStyle w:val="SectionLabelRightAligned"/>
                      </w:pPr>
                    </w:p>
                    <w:p w:rsidR="00EF271B" w:rsidRPr="00CD7B4D" w:rsidRDefault="00EF271B" w:rsidP="00122482">
                      <w:pPr>
                        <w:pStyle w:val="Text"/>
                      </w:pPr>
                    </w:p>
                    <w:p w:rsidR="00EF271B" w:rsidRDefault="00EF271B">
                      <w:pPr>
                        <w:pStyle w:val="TextRightAligned"/>
                        <w:rPr>
                          <w:b/>
                          <w:bCs/>
                        </w:rPr>
                      </w:pPr>
                    </w:p>
                  </w:txbxContent>
                </v:textbox>
              </v:shape>
            </w:pict>
          </mc:Fallback>
        </mc:AlternateContent>
      </w:r>
      <w:r w:rsidR="00F3669B">
        <w:rPr>
          <w:noProof/>
        </w:rPr>
        <mc:AlternateContent>
          <mc:Choice Requires="wps">
            <w:drawing>
              <wp:anchor distT="0" distB="0" distL="114300" distR="114300" simplePos="0" relativeHeight="251713536" behindDoc="0" locked="0" layoutInCell="1" allowOverlap="1" wp14:anchorId="4440922F" wp14:editId="7C34FFEB">
                <wp:simplePos x="0" y="0"/>
                <wp:positionH relativeFrom="column">
                  <wp:posOffset>3825815</wp:posOffset>
                </wp:positionH>
                <wp:positionV relativeFrom="paragraph">
                  <wp:posOffset>670740</wp:posOffset>
                </wp:positionV>
                <wp:extent cx="3136900" cy="319177"/>
                <wp:effectExtent l="0" t="0" r="25400" b="24130"/>
                <wp:wrapNone/>
                <wp:docPr id="7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19177"/>
                        </a:xfrm>
                        <a:prstGeom prst="rect">
                          <a:avLst/>
                        </a:prstGeom>
                        <a:solidFill>
                          <a:schemeClr val="accent6">
                            <a:lumMod val="40000"/>
                            <a:lumOff val="60000"/>
                          </a:schemeClr>
                        </a:solidFill>
                        <a:ln w="9525">
                          <a:solidFill>
                            <a:srgbClr val="000000"/>
                          </a:solidFill>
                          <a:miter lim="800000"/>
                          <a:headEnd/>
                          <a:tailEnd/>
                        </a:ln>
                      </wps:spPr>
                      <wps:txbx>
                        <w:txbxContent>
                          <w:p w:rsidR="00EF271B" w:rsidRPr="007A4C55" w:rsidRDefault="00EF271B">
                            <w:pPr>
                              <w:rPr>
                                <w:b/>
                                <w:color w:val="1F497D" w:themeColor="text2"/>
                                <w:sz w:val="28"/>
                                <w:szCs w:val="28"/>
                              </w:rPr>
                            </w:pPr>
                            <w:r w:rsidRPr="007A4C55">
                              <w:rPr>
                                <w:b/>
                                <w:color w:val="1F497D" w:themeColor="text2"/>
                                <w:sz w:val="28"/>
                                <w:szCs w:val="28"/>
                              </w:rPr>
                              <w:t>Principal’s Corner:  Mr. Dave Knudsen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922F" id="Text Box 185" o:spid="_x0000_s1030" type="#_x0000_t202" style="position:absolute;margin-left:301.25pt;margin-top:52.8pt;width:247pt;height:2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" fillcolor="#fbd4b4 [1305]">
                <v:textbox>
                  <w:txbxContent>
                    <w:p w:rsidR="00EF271B" w:rsidRPr="007A4C55" w:rsidRDefault="00EF271B">
                      <w:pPr>
                        <w:rPr>
                          <w:b/>
                          <w:color w:val="1F497D" w:themeColor="text2"/>
                          <w:sz w:val="28"/>
                          <w:szCs w:val="28"/>
                        </w:rPr>
                      </w:pPr>
                      <w:r w:rsidRPr="007A4C55">
                        <w:rPr>
                          <w:b/>
                          <w:color w:val="1F497D" w:themeColor="text2"/>
                          <w:sz w:val="28"/>
                          <w:szCs w:val="28"/>
                        </w:rPr>
                        <w:t>Principal’s Corner:  Mr. Dave Knudsen</w:t>
                      </w:r>
                    </w:p>
                  </w:txbxContent>
                </v:textbox>
              </v:shape>
            </w:pict>
          </mc:Fallback>
        </mc:AlternateContent>
      </w:r>
      <w:r w:rsidR="00F3669B">
        <w:rPr>
          <w:noProof/>
        </w:rPr>
        <mc:AlternateContent>
          <mc:Choice Requires="wps">
            <w:drawing>
              <wp:anchor distT="0" distB="0" distL="114300" distR="114300" simplePos="0" relativeHeight="251658239" behindDoc="1" locked="0" layoutInCell="1" allowOverlap="1" wp14:anchorId="7C018AA2" wp14:editId="6230624F">
                <wp:simplePos x="0" y="0"/>
                <wp:positionH relativeFrom="margin">
                  <wp:align>right</wp:align>
                </wp:positionH>
                <wp:positionV relativeFrom="paragraph">
                  <wp:posOffset>526044</wp:posOffset>
                </wp:positionV>
                <wp:extent cx="3724275" cy="8775065"/>
                <wp:effectExtent l="0" t="0" r="9525" b="6985"/>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775065"/>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AD78" id="Freeform 136" o:spid="_x0000_s1026" style="position:absolute;margin-left:242.05pt;margin-top:41.4pt;width:293.25pt;height:690.9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5+g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775065;1229,8671161;1229,452403;1843,429815;5529,384639;12287,341400;20888,298805;33176,259438;47306,221361;65123,185866;84782,152307;106899,121329;130860,92933;156663,68409;184924,47757;213799,30332;237145,19361;252504,13553;269091,9035;285065,5808;301653,3227;318855,1936;326842,1936;3594644,1936;3724275,46466;326842,46466;326842,46466;298581,49048;270935,54856;244517,64537;218099,78089;193525,94869;170793,114875;148676,137463;128402,163278;109357,192965;93383,223943;78639,257502;66351,293642;57136,331074;49763,370441;44849,411099;43005,452403;43005,452403" o:connectangles="0,0,0,0,0,0,0,0,0,0,0,0,0,0,0,0,0,0,0,0,0,0,0,0,0,0,0,0,0,0,0,0,0,0,0,0,0,0,0,0,0,0,0,0"/>
                <w10:wrap anchorx="margin"/>
              </v:shape>
            </w:pict>
          </mc:Fallback>
        </mc:AlternateContent>
      </w:r>
      <w:r w:rsidR="002A3D61">
        <w:rPr>
          <w:noProof/>
        </w:rPr>
        <mc:AlternateContent>
          <mc:Choice Requires="wps">
            <w:drawing>
              <wp:anchor distT="0" distB="0" distL="114300" distR="114300" simplePos="0" relativeHeight="251716608" behindDoc="0" locked="0" layoutInCell="1" allowOverlap="1" wp14:anchorId="0D9520FD" wp14:editId="2D1F3B48">
                <wp:simplePos x="0" y="0"/>
                <wp:positionH relativeFrom="column">
                  <wp:posOffset>158750</wp:posOffset>
                </wp:positionH>
                <wp:positionV relativeFrom="paragraph">
                  <wp:posOffset>2026285</wp:posOffset>
                </wp:positionV>
                <wp:extent cx="3390900" cy="72453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390900" cy="72453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1F2FFA">
                            <w:pPr>
                              <w:jc w:val="center"/>
                              <w:rPr>
                                <w:sz w:val="36"/>
                                <w:szCs w:val="36"/>
                              </w:rPr>
                            </w:pPr>
                            <w:r>
                              <w:rPr>
                                <w:b/>
                                <w:sz w:val="36"/>
                                <w:szCs w:val="36"/>
                                <w:u w:val="single"/>
                              </w:rPr>
                              <w:t>6</w:t>
                            </w:r>
                            <w:r w:rsidRPr="005B55DB">
                              <w:rPr>
                                <w:b/>
                                <w:sz w:val="36"/>
                                <w:szCs w:val="36"/>
                                <w:u w:val="single"/>
                                <w:vertAlign w:val="superscript"/>
                              </w:rPr>
                              <w:t>th</w:t>
                            </w:r>
                            <w:r>
                              <w:rPr>
                                <w:b/>
                                <w:sz w:val="36"/>
                                <w:szCs w:val="36"/>
                                <w:u w:val="single"/>
                              </w:rPr>
                              <w:t xml:space="preserve"> Grade:</w:t>
                            </w:r>
                            <w:r w:rsidR="00F432F3">
                              <w:rPr>
                                <w:sz w:val="36"/>
                                <w:szCs w:val="36"/>
                              </w:rPr>
                              <w:t xml:space="preserve"> Wednesday, Aug 9</w:t>
                            </w:r>
                            <w:r>
                              <w:rPr>
                                <w:sz w:val="36"/>
                                <w:szCs w:val="36"/>
                              </w:rPr>
                              <w:t xml:space="preserve"> from 4-6 pm</w:t>
                            </w:r>
                          </w:p>
                          <w:p w:rsidR="00EF271B" w:rsidRDefault="00EF271B" w:rsidP="001F2FFA">
                            <w:pPr>
                              <w:jc w:val="center"/>
                              <w:rPr>
                                <w:sz w:val="36"/>
                                <w:szCs w:val="36"/>
                              </w:rPr>
                            </w:pPr>
                          </w:p>
                          <w:p w:rsidR="00EF271B" w:rsidRDefault="00EF271B" w:rsidP="005B55DB">
                            <w:pPr>
                              <w:jc w:val="center"/>
                              <w:rPr>
                                <w:sz w:val="36"/>
                                <w:szCs w:val="36"/>
                              </w:rPr>
                            </w:pPr>
                            <w:r>
                              <w:rPr>
                                <w:b/>
                                <w:sz w:val="36"/>
                                <w:szCs w:val="36"/>
                                <w:u w:val="single"/>
                              </w:rPr>
                              <w:t>7</w:t>
                            </w:r>
                            <w:r w:rsidRPr="005B55DB">
                              <w:rPr>
                                <w:b/>
                                <w:sz w:val="36"/>
                                <w:szCs w:val="36"/>
                                <w:u w:val="single"/>
                                <w:vertAlign w:val="superscript"/>
                              </w:rPr>
                              <w:t>th</w:t>
                            </w:r>
                            <w:r>
                              <w:rPr>
                                <w:b/>
                                <w:sz w:val="36"/>
                                <w:szCs w:val="36"/>
                                <w:u w:val="single"/>
                              </w:rPr>
                              <w:t>-8</w:t>
                            </w:r>
                            <w:r w:rsidRPr="005B55DB">
                              <w:rPr>
                                <w:b/>
                                <w:sz w:val="36"/>
                                <w:szCs w:val="36"/>
                                <w:u w:val="single"/>
                                <w:vertAlign w:val="superscript"/>
                              </w:rPr>
                              <w:t>th</w:t>
                            </w:r>
                            <w:r>
                              <w:rPr>
                                <w:b/>
                                <w:sz w:val="36"/>
                                <w:szCs w:val="36"/>
                                <w:u w:val="single"/>
                              </w:rPr>
                              <w:t xml:space="preserve"> Grade:</w:t>
                            </w:r>
                            <w:r w:rsidR="00F432F3">
                              <w:rPr>
                                <w:sz w:val="36"/>
                                <w:szCs w:val="36"/>
                              </w:rPr>
                              <w:t xml:space="preserve"> Thursday, Aug 10</w:t>
                            </w:r>
                            <w:r>
                              <w:rPr>
                                <w:sz w:val="36"/>
                                <w:szCs w:val="36"/>
                              </w:rPr>
                              <w:t xml:space="preserve"> from 4-6 pm</w:t>
                            </w:r>
                          </w:p>
                          <w:p w:rsidR="00EF271B" w:rsidRDefault="00EF271B" w:rsidP="005B55DB">
                            <w:pPr>
                              <w:jc w:val="center"/>
                              <w:rPr>
                                <w:sz w:val="36"/>
                                <w:szCs w:val="36"/>
                              </w:rPr>
                            </w:pPr>
                          </w:p>
                          <w:p w:rsidR="00EF271B" w:rsidRDefault="00EF271B" w:rsidP="005B55DB">
                            <w:r w:rsidRPr="001F2FFA">
                              <w:t>Students and parents will have the opportunity to meet their teachers, receive schedules and locker assignments and visit classrooms.  Census forms will be available to pick up, fill out and return.  You can also</w:t>
                            </w:r>
                            <w:r>
                              <w:t xml:space="preserve"> return any health forms to the Health Office.</w:t>
                            </w:r>
                            <w:r w:rsidRPr="001F2FFA">
                              <w:t xml:space="preserve"> The cafeteria will be open for lunch money deposits.  Star Tran will be here with information on bus routes.  Our SPIN (Scott Parental Involvement Network) will</w:t>
                            </w:r>
                            <w:r>
                              <w:t xml:space="preserve"> also</w:t>
                            </w:r>
                            <w:r w:rsidRPr="001F2FFA">
                              <w:t xml:space="preserve"> be here to </w:t>
                            </w:r>
                            <w:r w:rsidR="003427B1">
                              <w:t>accept</w:t>
                            </w:r>
                            <w:r w:rsidRPr="001F2FFA">
                              <w:t xml:space="preserve"> volunteer forms.</w:t>
                            </w:r>
                          </w:p>
                          <w:p w:rsidR="00EF271B" w:rsidRPr="001F2FFA" w:rsidRDefault="00EF271B" w:rsidP="005B55DB"/>
                          <w:p w:rsidR="00EF271B" w:rsidRDefault="00EF271B" w:rsidP="005B55DB">
                            <w:pPr>
                              <w:rPr>
                                <w:b/>
                                <w:u w:val="single"/>
                              </w:rPr>
                            </w:pPr>
                            <w:r w:rsidRPr="001F2FFA">
                              <w:t xml:space="preserve">Students who are unable to attend Open House may pick up their schedule in the office on </w:t>
                            </w:r>
                            <w:r w:rsidRPr="001F2FFA">
                              <w:rPr>
                                <w:b/>
                              </w:rPr>
                              <w:t>Friday,</w:t>
                            </w:r>
                            <w:r w:rsidRPr="001F2FFA">
                              <w:t xml:space="preserve"> </w:t>
                            </w:r>
                            <w:r w:rsidR="003427B1">
                              <w:rPr>
                                <w:b/>
                              </w:rPr>
                              <w:t>August 11</w:t>
                            </w:r>
                            <w:r w:rsidRPr="001F2FFA">
                              <w:rPr>
                                <w:b/>
                              </w:rPr>
                              <w:t xml:space="preserve"> between the hours of 7:30am and 3:30 pm</w:t>
                            </w:r>
                            <w:r w:rsidRPr="001F2FFA">
                              <w:t xml:space="preserve">.  </w:t>
                            </w:r>
                            <w:r w:rsidRPr="001F2FFA">
                              <w:rPr>
                                <w:b/>
                                <w:u w:val="single"/>
                              </w:rPr>
                              <w:t>Students will NOT have access to their lockers, classrooms or teachers during that time.</w:t>
                            </w:r>
                          </w:p>
                          <w:p w:rsidR="003427B1" w:rsidRPr="003427B1" w:rsidRDefault="003427B1" w:rsidP="005B55DB">
                            <w:pPr>
                              <w:rPr>
                                <w:b/>
                              </w:rPr>
                            </w:pPr>
                            <w:r w:rsidRPr="003427B1">
                              <w:rPr>
                                <w:b/>
                              </w:rPr>
                              <w:t>Students</w:t>
                            </w:r>
                            <w:r>
                              <w:rPr>
                                <w:b/>
                              </w:rPr>
                              <w:t xml:space="preserve"> are also able to see their schedule using Student Vue on Synergy.</w:t>
                            </w:r>
                          </w:p>
                          <w:p w:rsidR="00EF271B" w:rsidRPr="001F2FFA" w:rsidRDefault="00EF271B" w:rsidP="005B55DB">
                            <w:pPr>
                              <w:rPr>
                                <w:b/>
                                <w:u w:val="single"/>
                              </w:rPr>
                            </w:pPr>
                          </w:p>
                          <w:p w:rsidR="00EF271B" w:rsidRPr="001F2FFA" w:rsidRDefault="00EF271B" w:rsidP="005B55DB">
                            <w:r w:rsidRPr="001F2FFA">
                              <w:t>The first da</w:t>
                            </w:r>
                            <w:r w:rsidR="003427B1">
                              <w:t>y of school is Monday, August 14</w:t>
                            </w:r>
                            <w:r>
                              <w:t xml:space="preserve">. </w:t>
                            </w:r>
                            <w:r w:rsidRPr="001F2FFA">
                              <w:rPr>
                                <w:b/>
                              </w:rPr>
                              <w:t>We will dismiss at 1:38 pm on Monday,</w:t>
                            </w:r>
                            <w:r w:rsidR="000E696A">
                              <w:rPr>
                                <w:b/>
                              </w:rPr>
                              <w:t xml:space="preserve"> August 14</w:t>
                            </w:r>
                            <w:r w:rsidR="000E696A" w:rsidRPr="000E696A">
                              <w:rPr>
                                <w:b/>
                                <w:vertAlign w:val="superscript"/>
                              </w:rPr>
                              <w:t>th</w:t>
                            </w:r>
                            <w:r w:rsidR="000E696A">
                              <w:rPr>
                                <w:b/>
                              </w:rPr>
                              <w:t xml:space="preserve"> and</w:t>
                            </w:r>
                            <w:r w:rsidRPr="001F2FFA">
                              <w:rPr>
                                <w:b/>
                              </w:rPr>
                              <w:t xml:space="preserve"> Tuesday</w:t>
                            </w:r>
                            <w:r w:rsidR="000E696A">
                              <w:rPr>
                                <w:b/>
                              </w:rPr>
                              <w:t>, August 15th</w:t>
                            </w:r>
                            <w:r w:rsidRPr="001F2FFA">
                              <w:rPr>
                                <w:b/>
                              </w:rPr>
                              <w:t>.</w:t>
                            </w:r>
                            <w:r w:rsidRPr="001F2FFA">
                              <w:t xml:space="preserve"> </w:t>
                            </w:r>
                            <w:r>
                              <w:t xml:space="preserve"> </w:t>
                            </w:r>
                            <w:r w:rsidRPr="001F2FFA">
                              <w:rPr>
                                <w:b/>
                              </w:rPr>
                              <w:t xml:space="preserve">The normal dismissal time of 2:58 pm will begin on </w:t>
                            </w:r>
                            <w:r w:rsidR="003427B1">
                              <w:rPr>
                                <w:b/>
                              </w:rPr>
                              <w:t>Wednesday, August 16</w:t>
                            </w:r>
                            <w:r w:rsidRPr="001F2FFA">
                              <w:rPr>
                                <w:b/>
                                <w:vertAlign w:val="superscript"/>
                              </w:rPr>
                              <w:t>th</w:t>
                            </w:r>
                            <w:r w:rsidRPr="001F2FFA">
                              <w:rPr>
                                <w:b/>
                              </w:rPr>
                              <w:t>.</w:t>
                            </w:r>
                            <w:r>
                              <w:t xml:space="preserve">  </w:t>
                            </w:r>
                            <w:r>
                              <w:rPr>
                                <w:b/>
                              </w:rPr>
                              <w:t>D</w:t>
                            </w:r>
                            <w:r w:rsidR="00365B3D">
                              <w:rPr>
                                <w:b/>
                              </w:rPr>
                              <w:t>uring the</w:t>
                            </w:r>
                            <w:r>
                              <w:rPr>
                                <w:b/>
                              </w:rPr>
                              <w:t xml:space="preserve"> first week of school, the Media Center WILL NOT be open after school for students to do homework.</w:t>
                            </w:r>
                            <w:r w:rsidRPr="001F2FFA">
                              <w:t xml:space="preserve"> </w:t>
                            </w:r>
                          </w:p>
                          <w:p w:rsidR="00EF271B" w:rsidRDefault="00EF271B" w:rsidP="005B55DB">
                            <w:pPr>
                              <w:rPr>
                                <w:b/>
                                <w:sz w:val="24"/>
                                <w:szCs w:val="24"/>
                                <w:u w:val="single"/>
                              </w:rPr>
                            </w:pPr>
                          </w:p>
                          <w:p w:rsidR="00EF271B" w:rsidRPr="00E512DA" w:rsidRDefault="00EF271B" w:rsidP="005B55D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520FD" id="Text Box 94" o:spid="_x0000_s1031" type="#_x0000_t202" style="position:absolute;margin-left:12.5pt;margin-top:159.55pt;width:267pt;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" fillcolor="#c2d69b [1942]" stroked="f" strokeweight=".5pt">
                <v:textbox>
                  <w:txbxContent>
                    <w:p w:rsidR="00EF271B" w:rsidRDefault="00EF271B" w:rsidP="001F2FFA">
                      <w:pPr>
                        <w:jc w:val="center"/>
                        <w:rPr>
                          <w:sz w:val="36"/>
                          <w:szCs w:val="36"/>
                        </w:rPr>
                      </w:pPr>
                      <w:r>
                        <w:rPr>
                          <w:b/>
                          <w:sz w:val="36"/>
                          <w:szCs w:val="36"/>
                          <w:u w:val="single"/>
                        </w:rPr>
                        <w:t>6</w:t>
                      </w:r>
                      <w:r w:rsidRPr="005B55DB">
                        <w:rPr>
                          <w:b/>
                          <w:sz w:val="36"/>
                          <w:szCs w:val="36"/>
                          <w:u w:val="single"/>
                          <w:vertAlign w:val="superscript"/>
                        </w:rPr>
                        <w:t>th</w:t>
                      </w:r>
                      <w:r>
                        <w:rPr>
                          <w:b/>
                          <w:sz w:val="36"/>
                          <w:szCs w:val="36"/>
                          <w:u w:val="single"/>
                        </w:rPr>
                        <w:t xml:space="preserve"> Grade:</w:t>
                      </w:r>
                      <w:r w:rsidR="00F432F3">
                        <w:rPr>
                          <w:sz w:val="36"/>
                          <w:szCs w:val="36"/>
                        </w:rPr>
                        <w:t xml:space="preserve"> Wednesday, Aug 9</w:t>
                      </w:r>
                      <w:r>
                        <w:rPr>
                          <w:sz w:val="36"/>
                          <w:szCs w:val="36"/>
                        </w:rPr>
                        <w:t xml:space="preserve"> from 4-6 pm</w:t>
                      </w:r>
                    </w:p>
                    <w:p w:rsidR="00EF271B" w:rsidRDefault="00EF271B" w:rsidP="001F2FFA">
                      <w:pPr>
                        <w:jc w:val="center"/>
                        <w:rPr>
                          <w:sz w:val="36"/>
                          <w:szCs w:val="36"/>
                        </w:rPr>
                      </w:pPr>
                    </w:p>
                    <w:p w:rsidR="00EF271B" w:rsidRDefault="00EF271B" w:rsidP="005B55DB">
                      <w:pPr>
                        <w:jc w:val="center"/>
                        <w:rPr>
                          <w:sz w:val="36"/>
                          <w:szCs w:val="36"/>
                        </w:rPr>
                      </w:pPr>
                      <w:r>
                        <w:rPr>
                          <w:b/>
                          <w:sz w:val="36"/>
                          <w:szCs w:val="36"/>
                          <w:u w:val="single"/>
                        </w:rPr>
                        <w:t>7</w:t>
                      </w:r>
                      <w:r w:rsidRPr="005B55DB">
                        <w:rPr>
                          <w:b/>
                          <w:sz w:val="36"/>
                          <w:szCs w:val="36"/>
                          <w:u w:val="single"/>
                          <w:vertAlign w:val="superscript"/>
                        </w:rPr>
                        <w:t>th</w:t>
                      </w:r>
                      <w:r>
                        <w:rPr>
                          <w:b/>
                          <w:sz w:val="36"/>
                          <w:szCs w:val="36"/>
                          <w:u w:val="single"/>
                        </w:rPr>
                        <w:t>-8</w:t>
                      </w:r>
                      <w:r w:rsidRPr="005B55DB">
                        <w:rPr>
                          <w:b/>
                          <w:sz w:val="36"/>
                          <w:szCs w:val="36"/>
                          <w:u w:val="single"/>
                          <w:vertAlign w:val="superscript"/>
                        </w:rPr>
                        <w:t>th</w:t>
                      </w:r>
                      <w:r>
                        <w:rPr>
                          <w:b/>
                          <w:sz w:val="36"/>
                          <w:szCs w:val="36"/>
                          <w:u w:val="single"/>
                        </w:rPr>
                        <w:t xml:space="preserve"> Grade:</w:t>
                      </w:r>
                      <w:r w:rsidR="00F432F3">
                        <w:rPr>
                          <w:sz w:val="36"/>
                          <w:szCs w:val="36"/>
                        </w:rPr>
                        <w:t xml:space="preserve"> Thursday, Aug 10</w:t>
                      </w:r>
                      <w:r>
                        <w:rPr>
                          <w:sz w:val="36"/>
                          <w:szCs w:val="36"/>
                        </w:rPr>
                        <w:t xml:space="preserve"> from 4-6 pm</w:t>
                      </w:r>
                    </w:p>
                    <w:p w:rsidR="00EF271B" w:rsidRDefault="00EF271B" w:rsidP="005B55DB">
                      <w:pPr>
                        <w:jc w:val="center"/>
                        <w:rPr>
                          <w:sz w:val="36"/>
                          <w:szCs w:val="36"/>
                        </w:rPr>
                      </w:pPr>
                    </w:p>
                    <w:p w:rsidR="00EF271B" w:rsidRDefault="00EF271B" w:rsidP="005B55DB">
                      <w:r w:rsidRPr="001F2FFA">
                        <w:t>Students and parents will have the opportunity to meet their teachers, receive schedules and locker assignments and visit classrooms.  Census forms will be available to pick up, fill out and return.  You can also</w:t>
                      </w:r>
                      <w:r>
                        <w:t xml:space="preserve"> return any health forms to the Health Office.</w:t>
                      </w:r>
                      <w:r w:rsidRPr="001F2FFA">
                        <w:t xml:space="preserve"> The cafeteria will be open for lunch money deposits.  Star Tran will be here with information on bus routes.  Our SPIN (Scott Parental Involvement Network) will</w:t>
                      </w:r>
                      <w:r>
                        <w:t xml:space="preserve"> also</w:t>
                      </w:r>
                      <w:r w:rsidRPr="001F2FFA">
                        <w:t xml:space="preserve"> be here to </w:t>
                      </w:r>
                      <w:r w:rsidR="003427B1">
                        <w:t>accept</w:t>
                      </w:r>
                      <w:r w:rsidRPr="001F2FFA">
                        <w:t xml:space="preserve"> volunteer forms.</w:t>
                      </w:r>
                    </w:p>
                    <w:p w:rsidR="00EF271B" w:rsidRPr="001F2FFA" w:rsidRDefault="00EF271B" w:rsidP="005B55DB"/>
                    <w:p w:rsidR="00EF271B" w:rsidRDefault="00EF271B" w:rsidP="005B55DB">
                      <w:pPr>
                        <w:rPr>
                          <w:b/>
                          <w:u w:val="single"/>
                        </w:rPr>
                      </w:pPr>
                      <w:r w:rsidRPr="001F2FFA">
                        <w:t xml:space="preserve">Students who are unable to attend Open House may pick up their schedule in the office on </w:t>
                      </w:r>
                      <w:r w:rsidRPr="001F2FFA">
                        <w:rPr>
                          <w:b/>
                        </w:rPr>
                        <w:t>Friday,</w:t>
                      </w:r>
                      <w:r w:rsidRPr="001F2FFA">
                        <w:t xml:space="preserve"> </w:t>
                      </w:r>
                      <w:r w:rsidR="003427B1">
                        <w:rPr>
                          <w:b/>
                        </w:rPr>
                        <w:t>August 11</w:t>
                      </w:r>
                      <w:r w:rsidRPr="001F2FFA">
                        <w:rPr>
                          <w:b/>
                        </w:rPr>
                        <w:t xml:space="preserve"> between the hours of 7:30am and 3:30 pm</w:t>
                      </w:r>
                      <w:r w:rsidRPr="001F2FFA">
                        <w:t xml:space="preserve">.  </w:t>
                      </w:r>
                      <w:r w:rsidRPr="001F2FFA">
                        <w:rPr>
                          <w:b/>
                          <w:u w:val="single"/>
                        </w:rPr>
                        <w:t>Students will NOT have access to their lockers, classrooms or teachers during that time.</w:t>
                      </w:r>
                    </w:p>
                    <w:p w:rsidR="003427B1" w:rsidRPr="003427B1" w:rsidRDefault="003427B1" w:rsidP="005B55DB">
                      <w:pPr>
                        <w:rPr>
                          <w:b/>
                        </w:rPr>
                      </w:pPr>
                      <w:r w:rsidRPr="003427B1">
                        <w:rPr>
                          <w:b/>
                        </w:rPr>
                        <w:t>Students</w:t>
                      </w:r>
                      <w:r>
                        <w:rPr>
                          <w:b/>
                        </w:rPr>
                        <w:t xml:space="preserve"> are also able to see their schedule using Student Vue on Synergy.</w:t>
                      </w:r>
                    </w:p>
                    <w:p w:rsidR="00EF271B" w:rsidRPr="001F2FFA" w:rsidRDefault="00EF271B" w:rsidP="005B55DB">
                      <w:pPr>
                        <w:rPr>
                          <w:b/>
                          <w:u w:val="single"/>
                        </w:rPr>
                      </w:pPr>
                    </w:p>
                    <w:p w:rsidR="00EF271B" w:rsidRPr="001F2FFA" w:rsidRDefault="00EF271B" w:rsidP="005B55DB">
                      <w:r w:rsidRPr="001F2FFA">
                        <w:t>The first da</w:t>
                      </w:r>
                      <w:r w:rsidR="003427B1">
                        <w:t>y of school is Monday, August 14</w:t>
                      </w:r>
                      <w:r>
                        <w:t xml:space="preserve">. </w:t>
                      </w:r>
                      <w:r w:rsidRPr="001F2FFA">
                        <w:rPr>
                          <w:b/>
                        </w:rPr>
                        <w:t>We will dismiss at 1:38 pm on Monday,</w:t>
                      </w:r>
                      <w:r w:rsidR="000E696A">
                        <w:rPr>
                          <w:b/>
                        </w:rPr>
                        <w:t xml:space="preserve"> August 14</w:t>
                      </w:r>
                      <w:r w:rsidR="000E696A" w:rsidRPr="000E696A">
                        <w:rPr>
                          <w:b/>
                          <w:vertAlign w:val="superscript"/>
                        </w:rPr>
                        <w:t>th</w:t>
                      </w:r>
                      <w:r w:rsidR="000E696A">
                        <w:rPr>
                          <w:b/>
                        </w:rPr>
                        <w:t xml:space="preserve"> and</w:t>
                      </w:r>
                      <w:r w:rsidRPr="001F2FFA">
                        <w:rPr>
                          <w:b/>
                        </w:rPr>
                        <w:t xml:space="preserve"> Tuesday</w:t>
                      </w:r>
                      <w:r w:rsidR="000E696A">
                        <w:rPr>
                          <w:b/>
                        </w:rPr>
                        <w:t>, August 15th</w:t>
                      </w:r>
                      <w:r w:rsidRPr="001F2FFA">
                        <w:rPr>
                          <w:b/>
                        </w:rPr>
                        <w:t>.</w:t>
                      </w:r>
                      <w:r w:rsidRPr="001F2FFA">
                        <w:t xml:space="preserve"> </w:t>
                      </w:r>
                      <w:r>
                        <w:t xml:space="preserve"> </w:t>
                      </w:r>
                      <w:r w:rsidRPr="001F2FFA">
                        <w:rPr>
                          <w:b/>
                        </w:rPr>
                        <w:t xml:space="preserve">The normal dismissal time of 2:58 pm will begin on </w:t>
                      </w:r>
                      <w:r w:rsidR="003427B1">
                        <w:rPr>
                          <w:b/>
                        </w:rPr>
                        <w:t>Wednesday, August 16</w:t>
                      </w:r>
                      <w:r w:rsidRPr="001F2FFA">
                        <w:rPr>
                          <w:b/>
                          <w:vertAlign w:val="superscript"/>
                        </w:rPr>
                        <w:t>th</w:t>
                      </w:r>
                      <w:r w:rsidRPr="001F2FFA">
                        <w:rPr>
                          <w:b/>
                        </w:rPr>
                        <w:t>.</w:t>
                      </w:r>
                      <w:r>
                        <w:t xml:space="preserve">  </w:t>
                      </w:r>
                      <w:r>
                        <w:rPr>
                          <w:b/>
                        </w:rPr>
                        <w:t>D</w:t>
                      </w:r>
                      <w:r w:rsidR="00365B3D">
                        <w:rPr>
                          <w:b/>
                        </w:rPr>
                        <w:t>uri</w:t>
                      </w:r>
                      <w:bookmarkStart w:id="1" w:name="_GoBack"/>
                      <w:bookmarkEnd w:id="1"/>
                      <w:r w:rsidR="00365B3D">
                        <w:rPr>
                          <w:b/>
                        </w:rPr>
                        <w:t>ng the</w:t>
                      </w:r>
                      <w:r>
                        <w:rPr>
                          <w:b/>
                        </w:rPr>
                        <w:t xml:space="preserve"> first week of school, the Media Center WILL NOT be open after school for students to do homework.</w:t>
                      </w:r>
                      <w:r w:rsidRPr="001F2FFA">
                        <w:t xml:space="preserve"> </w:t>
                      </w:r>
                    </w:p>
                    <w:p w:rsidR="00EF271B" w:rsidRDefault="00EF271B" w:rsidP="005B55DB">
                      <w:pPr>
                        <w:rPr>
                          <w:b/>
                          <w:sz w:val="24"/>
                          <w:szCs w:val="24"/>
                          <w:u w:val="single"/>
                        </w:rPr>
                      </w:pPr>
                    </w:p>
                    <w:p w:rsidR="00EF271B" w:rsidRPr="00E512DA" w:rsidRDefault="00EF271B" w:rsidP="005B55DB">
                      <w:pPr>
                        <w:rPr>
                          <w:sz w:val="24"/>
                          <w:szCs w:val="24"/>
                        </w:rPr>
                      </w:pPr>
                    </w:p>
                  </w:txbxContent>
                </v:textbox>
              </v:shape>
            </w:pict>
          </mc:Fallback>
        </mc:AlternateContent>
      </w:r>
      <w:r w:rsidR="00A66EBF">
        <w:rPr>
          <w:noProof/>
        </w:rPr>
        <mc:AlternateContent>
          <mc:Choice Requires="wps">
            <w:drawing>
              <wp:anchor distT="0" distB="0" distL="114300" distR="114300" simplePos="0" relativeHeight="251657215" behindDoc="1" locked="0" layoutInCell="1" allowOverlap="1">
                <wp:simplePos x="0" y="0"/>
                <wp:positionH relativeFrom="column">
                  <wp:posOffset>50800</wp:posOffset>
                </wp:positionH>
                <wp:positionV relativeFrom="paragraph">
                  <wp:posOffset>1448435</wp:posOffset>
                </wp:positionV>
                <wp:extent cx="3594100" cy="7861300"/>
                <wp:effectExtent l="0" t="0" r="6350" b="6350"/>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8613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FFD7" id="Freeform 91" o:spid="_x0000_s1026" style="position:absolute;margin-left:4pt;margin-top:114.05pt;width:283pt;height:61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60;3231072,6302;3273188,17016;3312931,32771;3351488,52938;3387079,78147;3422077,106506;3453515,139277;3482581,175200;3508682,215533;3532409,257758;3551391,303133;3568593,351030;3580457,401447;3589355,453124;3593507,506693;3594100,7327508;3592320,7381707;3585795,7434645;3574525,7485692;3560882,7535479;3541900,7581485;3520545,7624969;3496225,7666564;3468938,7705007;3438093,7739669;3405468,7769919;3369877,7796388;3331913,7819076;3292763,7837352;3251833,7850586;3209124,7858779;3165821,7861300;406924,7860670;363622,7854998;322099,7844914;281762,7829159;243798,7808362;207021,7783784;172023,7754794;140585,7722653;112112,7685470;85418,7646397;62284,7603542;42709,7558797;26693,7510270;13643,7460483;4745,7408176;593,7355237;593,630" o:connectangles="0,0,0,0,0,0,0,0,0,0,0,0,0,0,0,0,0,0,0,0,0,0,0,0,0,0,0,0,0,0,0,0,0,0,0,0,0,0,0,0,0,0,0,0,0,0,0,0,0,0"/>
              </v:shape>
            </w:pict>
          </mc:Fallback>
        </mc:AlternateContent>
      </w:r>
      <w:r w:rsidR="00957088">
        <w:rPr>
          <w:noProof/>
        </w:rPr>
        <mc:AlternateContent>
          <mc:Choice Requires="wps">
            <w:drawing>
              <wp:anchor distT="0" distB="0" distL="114300" distR="114300" simplePos="0" relativeHeight="251662336" behindDoc="1" locked="0" layoutInCell="1" allowOverlap="1">
                <wp:simplePos x="0" y="0"/>
                <wp:positionH relativeFrom="margin">
                  <wp:align>left</wp:align>
                </wp:positionH>
                <wp:positionV relativeFrom="paragraph">
                  <wp:posOffset>1466850</wp:posOffset>
                </wp:positionV>
                <wp:extent cx="3638550" cy="7882255"/>
                <wp:effectExtent l="0" t="0" r="0" b="4445"/>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0"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1A66" id="Freeform 133" o:spid="_x0000_s1026" style="position:absolute;margin-left:0;margin-top:115.5pt;width:286.5pt;height:620.6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744,45606;3304,37021;0,23608;3304,10731;12744,2683;3213289,0;3224145,537;3256712,3756;3288335,9121;3319487,17706;3349694,29509;3378957,43459;3406804,61165;3434180,80480;3459667,101942;3484210,126086;3507338,152376;3541793,200128;3577192,264512;3596543,310118;3609287,346602;3619199,384160;3627694,423327;3633830,462494;3637606,503808;3638550,545121;3638550,7882255;3597015,545121;3595599,494150;3584743,420644;3566808,351431;3540849,286510;3508753,228028;3470523,175984;3426628,131988;3378485,96577;3344502,77798;3317599,65994;3289751,57409;3261432,50971;3232641,47752;3213289,47215" o:connectangles="0,0,0,0,0,0,0,0,0,0,0,0,0,0,0,0,0,0,0,0,0,0,0,0,0,0,0,0,0,0,0,0,0,0,0,0,0,0,0,0,0,0"/>
                <w10:wrap anchorx="margin"/>
              </v:shape>
            </w:pict>
          </mc:Fallback>
        </mc:AlternateContent>
      </w:r>
      <w:r w:rsidR="00303D8F">
        <w:rPr>
          <w:noProof/>
        </w:rPr>
        <mc:AlternateContent>
          <mc:Choice Requires="wps">
            <w:drawing>
              <wp:anchor distT="0" distB="0" distL="114300" distR="114300" simplePos="0" relativeHeight="251663360" behindDoc="0" locked="0" layoutInCell="1" allowOverlap="1" wp14:anchorId="2EC916F1" wp14:editId="7381EB32">
                <wp:simplePos x="0" y="0"/>
                <wp:positionH relativeFrom="column">
                  <wp:posOffset>142875</wp:posOffset>
                </wp:positionH>
                <wp:positionV relativeFrom="paragraph">
                  <wp:posOffset>1556385</wp:posOffset>
                </wp:positionV>
                <wp:extent cx="3282950" cy="7124700"/>
                <wp:effectExtent l="0" t="0" r="0" b="0"/>
                <wp:wrapNone/>
                <wp:docPr id="6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712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71B" w:rsidRDefault="00EF271B">
                            <w:pPr>
                              <w:pStyle w:val="SectionLabelALLCAPS"/>
                              <w:jc w:val="center"/>
                            </w:pPr>
                          </w:p>
                          <w:p w:rsidR="00EF271B" w:rsidRDefault="00EF271B" w:rsidP="00122482">
                            <w:pPr>
                              <w:pStyle w:val="Text"/>
                            </w:pPr>
                          </w:p>
                          <w:p w:rsidR="00EF271B" w:rsidRDefault="00EF271B" w:rsidP="00122482">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16F1" id="Text Box 134" o:spid="_x0000_s1032" type="#_x0000_t202" style="position:absolute;margin-left:11.25pt;margin-top:122.55pt;width:258.5pt;height:5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ye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" filled="f" stroked="f">
                <v:textbox>
                  <w:txbxContent>
                    <w:p w:rsidR="00EF271B" w:rsidRDefault="00EF271B">
                      <w:pPr>
                        <w:pStyle w:val="SectionLabelALLCAPS"/>
                        <w:jc w:val="center"/>
                      </w:pPr>
                    </w:p>
                    <w:p w:rsidR="00EF271B" w:rsidRDefault="00EF271B" w:rsidP="00122482">
                      <w:pPr>
                        <w:pStyle w:val="Text"/>
                      </w:pPr>
                    </w:p>
                    <w:p w:rsidR="00EF271B" w:rsidRDefault="00EF271B" w:rsidP="00122482">
                      <w:pPr>
                        <w:pStyle w:val="Text"/>
                      </w:pPr>
                    </w:p>
                  </w:txbxContent>
                </v:textbox>
              </v:shape>
            </w:pict>
          </mc:Fallback>
        </mc:AlternateContent>
      </w:r>
      <w:r w:rsidR="00DD35B6">
        <w:rPr>
          <w:noProof/>
        </w:rPr>
        <mc:AlternateContent>
          <mc:Choice Requires="wps">
            <w:drawing>
              <wp:anchor distT="45720" distB="45720" distL="114300" distR="114300" simplePos="0" relativeHeight="251877376" behindDoc="0" locked="0" layoutInCell="1" allowOverlap="1">
                <wp:simplePos x="0" y="0"/>
                <wp:positionH relativeFrom="column">
                  <wp:posOffset>438150</wp:posOffset>
                </wp:positionH>
                <wp:positionV relativeFrom="paragraph">
                  <wp:posOffset>870585</wp:posOffset>
                </wp:positionV>
                <wp:extent cx="2851785" cy="571500"/>
                <wp:effectExtent l="0" t="0" r="24765" b="1905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71500"/>
                        </a:xfrm>
                        <a:prstGeom prst="rect">
                          <a:avLst/>
                        </a:prstGeom>
                        <a:solidFill>
                          <a:srgbClr val="FFFFFF"/>
                        </a:solidFill>
                        <a:ln w="9525">
                          <a:solidFill>
                            <a:srgbClr val="000000"/>
                          </a:solidFill>
                          <a:miter lim="800000"/>
                          <a:headEnd/>
                          <a:tailEnd/>
                        </a:ln>
                      </wps:spPr>
                      <wps:txbx>
                        <w:txbxContent>
                          <w:p w:rsidR="00DD35B6" w:rsidRDefault="00DD35B6">
                            <w:r>
                              <w:rPr>
                                <w:noProof/>
                              </w:rPr>
                              <w:drawing>
                                <wp:inline distT="0" distB="0" distL="0" distR="0">
                                  <wp:extent cx="2422290" cy="46609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kiddos.jpg"/>
                                          <pic:cNvPicPr/>
                                        </pic:nvPicPr>
                                        <pic:blipFill>
                                          <a:blip r:embed="rId11">
                                            <a:extLst>
                                              <a:ext uri="{28A0092B-C50C-407E-A947-70E740481C1C}">
                                                <a14:useLocalDpi xmlns:a14="http://schemas.microsoft.com/office/drawing/2010/main" val="0"/>
                                              </a:ext>
                                            </a:extLst>
                                          </a:blip>
                                          <a:stretch>
                                            <a:fillRect/>
                                          </a:stretch>
                                        </pic:blipFill>
                                        <pic:spPr>
                                          <a:xfrm>
                                            <a:off x="0" y="0"/>
                                            <a:ext cx="2429368" cy="4674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4.5pt;margin-top:68.55pt;width:224.55pt;height:4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">
                <v:textbox>
                  <w:txbxContent>
                    <w:p w:rsidR="00DD35B6" w:rsidRDefault="00DD35B6">
                      <w:r>
                        <w:rPr>
                          <w:noProof/>
                        </w:rPr>
                        <w:drawing>
                          <wp:inline distT="0" distB="0" distL="0" distR="0">
                            <wp:extent cx="2422290" cy="46609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kiddos.jpg"/>
                                    <pic:cNvPicPr/>
                                  </pic:nvPicPr>
                                  <pic:blipFill>
                                    <a:blip r:embed="rId12">
                                      <a:extLst>
                                        <a:ext uri="{28A0092B-C50C-407E-A947-70E740481C1C}">
                                          <a14:useLocalDpi xmlns:a14="http://schemas.microsoft.com/office/drawing/2010/main" val="0"/>
                                        </a:ext>
                                      </a:extLst>
                                    </a:blip>
                                    <a:stretch>
                                      <a:fillRect/>
                                    </a:stretch>
                                  </pic:blipFill>
                                  <pic:spPr>
                                    <a:xfrm>
                                      <a:off x="0" y="0"/>
                                      <a:ext cx="2429368" cy="467452"/>
                                    </a:xfrm>
                                    <a:prstGeom prst="rect">
                                      <a:avLst/>
                                    </a:prstGeom>
                                  </pic:spPr>
                                </pic:pic>
                              </a:graphicData>
                            </a:graphic>
                          </wp:inline>
                        </w:drawing>
                      </w:r>
                    </w:p>
                  </w:txbxContent>
                </v:textbox>
                <w10:wrap type="square"/>
              </v:shape>
            </w:pict>
          </mc:Fallback>
        </mc:AlternateContent>
      </w:r>
      <w:r w:rsidR="005B55DB">
        <w:rPr>
          <w:noProof/>
        </w:rPr>
        <mc:AlternateContent>
          <mc:Choice Requires="wps">
            <w:drawing>
              <wp:anchor distT="0" distB="0" distL="114300" distR="114300" simplePos="0" relativeHeight="251715584" behindDoc="0" locked="0" layoutInCell="1" allowOverlap="1" wp14:anchorId="1D866CC6" wp14:editId="49079DE1">
                <wp:simplePos x="0" y="0"/>
                <wp:positionH relativeFrom="column">
                  <wp:posOffset>391795</wp:posOffset>
                </wp:positionH>
                <wp:positionV relativeFrom="paragraph">
                  <wp:posOffset>1489075</wp:posOffset>
                </wp:positionV>
                <wp:extent cx="3183255" cy="752221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183255" cy="7522210"/>
                        </a:xfrm>
                        <a:prstGeom prst="rect">
                          <a:avLst/>
                        </a:prstGeom>
                        <a:noFill/>
                        <a:ln>
                          <a:noFill/>
                        </a:ln>
                        <a:effectLst/>
                      </wps:spPr>
                      <wps:txbx>
                        <w:txbxContent>
                          <w:p w:rsidR="00EF271B" w:rsidRDefault="00EF271B" w:rsidP="005B55DB">
                            <w:pPr>
                              <w:jc w:val="cente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OPEN HOUSE</w:t>
                            </w:r>
                          </w:p>
                          <w:p w:rsidR="00EF271B" w:rsidRPr="005B55DB" w:rsidRDefault="00EF271B" w:rsidP="005B55DB">
                            <w:pPr>
                              <w:jc w:val="cente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D866CC6" id="Text Box 93" o:spid="_x0000_s1034" type="#_x0000_t202" style="position:absolute;margin-left:30.85pt;margin-top:117.25pt;width:250.65pt;height:592.3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" filled="f" stroked="f">
                <v:textbox style="mso-fit-shape-to-text:t">
                  <w:txbxContent>
                    <w:p w:rsidR="00EF271B" w:rsidRDefault="00EF271B" w:rsidP="005B55DB">
                      <w:pPr>
                        <w:jc w:val="cente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OPEN HOUSE</w:t>
                      </w:r>
                    </w:p>
                    <w:p w:rsidR="00EF271B" w:rsidRPr="005B55DB" w:rsidRDefault="00EF271B" w:rsidP="005B55DB">
                      <w:pPr>
                        <w:jc w:val="center"/>
                        <w:rPr>
                          <w:noProof/>
                          <w:color w:val="4F81BD" w:themeColor="accent1"/>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r w:rsidR="00C243F9">
        <w:br w:type="page"/>
      </w:r>
    </w:p>
    <w:p w:rsidR="00DD60A4" w:rsidRDefault="005E4BA6">
      <w:r>
        <w:rPr>
          <w:noProof/>
        </w:rPr>
        <w:lastRenderedPageBreak/>
        <mc:AlternateContent>
          <mc:Choice Requires="wps">
            <w:drawing>
              <wp:anchor distT="0" distB="0" distL="114300" distR="114300" simplePos="0" relativeHeight="251730944" behindDoc="1" locked="0" layoutInCell="1" allowOverlap="1" wp14:anchorId="326FB04A" wp14:editId="01CAD2F0">
                <wp:simplePos x="0" y="0"/>
                <wp:positionH relativeFrom="page">
                  <wp:align>right</wp:align>
                </wp:positionH>
                <wp:positionV relativeFrom="paragraph">
                  <wp:posOffset>69850</wp:posOffset>
                </wp:positionV>
                <wp:extent cx="3500120" cy="16684625"/>
                <wp:effectExtent l="0" t="0" r="5080" b="3175"/>
                <wp:wrapNone/>
                <wp:docPr id="11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00120" cy="1668462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0662" id="Freeform 144" o:spid="_x0000_s1026" style="position:absolute;margin-left:224.4pt;margin-top:5.5pt;width:275.6pt;height:1313.75pt;flip:x;z-index:-251585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path arrowok="t" o:connecttype="custom" o:connectlocs="3104414,2675;3146584,13376;3187599,36114;3226303,69553;3263852,112354;3298512,165856;3332595,226046;3363212,295599;3391517,371839;3416935,457443;3440042,547059;3458528,643363;3475280,745017;3486834,852021;3495499,961700;3499542,1075392;3500120,15551718;3498387,15666748;3492033,15779102;3481057,15887444;3467770,15993111;3449285,16090752;3428489,16183043;3404804,16271321;3378231,16352912;3348192,16426477;3316420,16490680;3281760,16546857;3244789,16595009;3206662,16633798;3166803,16661887;3125210,16679275;3083040,16684625;396284,16683287;354113,16671249;313676,16649849;274395,16616410;237424,16572271;201608,16520106;167525,16458579;136908,16390364;109180,16311448;83185,16228520;60656,16137566;41592,16042600;25995,15939608;13286,15833942;4621,15722925;578,15610571;578,1338" o:connectangles="0,0,0,0,0,0,0,0,0,0,0,0,0,0,0,0,0,0,0,0,0,0,0,0,0,0,0,0,0,0,0,0,0,0,0,0,0,0,0,0,0,0,0,0,0,0,0,0,0,0"/>
                <w10:wrap anchorx="page"/>
              </v:shape>
            </w:pict>
          </mc:Fallback>
        </mc:AlternateContent>
      </w:r>
      <w:r w:rsidR="00F232C0">
        <w:rPr>
          <w:noProof/>
        </w:rPr>
        <mc:AlternateContent>
          <mc:Choice Requires="wps">
            <w:drawing>
              <wp:anchor distT="0" distB="0" distL="114300" distR="114300" simplePos="0" relativeHeight="251724800" behindDoc="1" locked="0" layoutInCell="1" allowOverlap="1" wp14:anchorId="621E4337" wp14:editId="3E0573EA">
                <wp:simplePos x="0" y="0"/>
                <wp:positionH relativeFrom="margin">
                  <wp:posOffset>133349</wp:posOffset>
                </wp:positionH>
                <wp:positionV relativeFrom="paragraph">
                  <wp:posOffset>82550</wp:posOffset>
                </wp:positionV>
                <wp:extent cx="3885565" cy="9444355"/>
                <wp:effectExtent l="0" t="0" r="635" b="4445"/>
                <wp:wrapNone/>
                <wp:docPr id="11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44435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1DF6" id="Freeform 142" o:spid="_x0000_s1026" style="position:absolute;margin-left:10.5pt;margin-top:6.5pt;width:305.95pt;height:743.65pt;flip:x;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path arrowok="t" o:connecttype="custom" o:connectlocs="3558934,565;3610223,9606;3659352,28818;3704703,57636;3746814,94364;3784606,140134;3816999,191554;3843454,249755;3863970,312476;3878546,380283;3885025,451480;3885025,8992875;3878546,9064072;3863970,9131879;3843454,9195165;3816999,9252801;3784606,9304786;3746814,9349426;3704703,9387284;3659352,9415537;3610223,9434749;3558934,9443790;326631,9443790;275342,9434749;226213,9415537;180862,9387284;138211,9349426;100959,9304786;68566,9252801;41571,9195165;21595,9131879;7019,9064072;540,8992875;540,451480;7019,380283;21595,312476;41571,249755;68566,191554;100959,140134;138211,94364;180862,57636;226213,28818;275342,9606;326631,565" o:connectangles="0,0,0,0,0,0,0,0,0,0,0,0,0,0,0,0,0,0,0,0,0,0,0,0,0,0,0,0,0,0,0,0,0,0,0,0,0,0,0,0,0,0,0,0"/>
                <w10:wrap anchorx="margin"/>
              </v:shape>
            </w:pict>
          </mc:Fallback>
        </mc:AlternateContent>
      </w:r>
      <w:r w:rsidR="003D68B7">
        <w:rPr>
          <w:noProof/>
        </w:rPr>
        <mc:AlternateContent>
          <mc:Choice Requires="wps">
            <w:drawing>
              <wp:anchor distT="0" distB="0" distL="114300" distR="114300" simplePos="0" relativeHeight="251728896" behindDoc="0" locked="0" layoutInCell="1" allowOverlap="1" wp14:anchorId="5D0B02AC" wp14:editId="0A727740">
                <wp:simplePos x="0" y="0"/>
                <wp:positionH relativeFrom="margin">
                  <wp:align>right</wp:align>
                </wp:positionH>
                <wp:positionV relativeFrom="paragraph">
                  <wp:posOffset>88900</wp:posOffset>
                </wp:positionV>
                <wp:extent cx="3258820" cy="10262870"/>
                <wp:effectExtent l="0" t="0" r="0" b="5080"/>
                <wp:wrapNone/>
                <wp:docPr id="11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58820" cy="102628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46894" id="Freeform 143" o:spid="_x0000_s1026" style="position:absolute;margin-left:205.4pt;margin-top:7pt;width:256.6pt;height:808.1pt;flip:x;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1414,59379;2959,48202;0,30738;2959,13972;11414,3493;2877941,0;2887664,699;2916832,4890;2945155,11876;2973055,23053;3000110,38422;3026319,56585;3051260,79638;3075778,104787;3098606,132731;3120588,164167;3141301,198397;3172160,260571;3203865,344401;3221197,403780;3232611,451284;3241488,500185;3249097,551181;3254593,602178;3257975,655969;3258820,709759;3258820,10262870;3221620,709759;3220352,643394;3210629,547688;3194565,457571;3171315,373043;3142569,296897;3108328,229135;3069015,171851;3025896,125745;2995460,101294;2971364,85926;2946423,74748;2921059,66365;2895273,62174;2877941,61475" o:connectangles="0,0,0,0,0,0,0,0,0,0,0,0,0,0,0,0,0,0,0,0,0,0,0,0,0,0,0,0,0,0,0,0,0,0,0,0,0,0,0,0,0,0"/>
                <w10:wrap anchorx="margin"/>
              </v:shape>
            </w:pict>
          </mc:Fallback>
        </mc:AlternateContent>
      </w:r>
      <w:r w:rsidR="00885B2B">
        <w:rPr>
          <w:noProof/>
        </w:rPr>
        <mc:AlternateContent>
          <mc:Choice Requires="wpg">
            <w:drawing>
              <wp:anchor distT="0" distB="0" distL="114300" distR="114300" simplePos="0" relativeHeight="251735040" behindDoc="0" locked="0" layoutInCell="1" allowOverlap="1" wp14:anchorId="5B5BE148" wp14:editId="6EDE609E">
                <wp:simplePos x="0" y="0"/>
                <wp:positionH relativeFrom="column">
                  <wp:posOffset>5613505</wp:posOffset>
                </wp:positionH>
                <wp:positionV relativeFrom="paragraph">
                  <wp:posOffset>-304301</wp:posOffset>
                </wp:positionV>
                <wp:extent cx="954405" cy="2231390"/>
                <wp:effectExtent l="0" t="124142" r="0" b="26353"/>
                <wp:wrapNone/>
                <wp:docPr id="12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B328E" id="Group 156" o:spid="_x0000_s1026" style="position:absolute;margin-left:442pt;margin-top:-23.95pt;width:75.15pt;height:175.7pt;rotation:-6324833fd;z-index:25173504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ivsIA&#10;AADcAAAADwAAAGRycy9kb3ducmV2LnhtbERP24rCMBB9F/yHMMK+aaqsot1GEUFwYRGswrJvQzO9&#10;rM2kNFHr3xtB8G0O5zrJqjO1uFLrKssKxqMIBHFmdcWFgtNxO5yDcB5ZY22ZFNzJwWrZ7yUYa3vj&#10;A11TX4gQwi5GBaX3TSyly0oy6Ea2IQ5cbluDPsC2kLrFWwg3tZxE0UwarDg0lNjQpqTsnF6MAjRR&#10;vSj+08zef02+339Ovxc/f0p9DLr1FwhPnX+LX+6dDvMnY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yK+wgAAANw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d8IA&#10;AADcAAAADwAAAGRycy9kb3ducmV2LnhtbERPTYvCMBC9L/gfwgh726b2YN1qFBGEBQ+LVZYeh2Zs&#10;i82kJFHrvzcLC3ubx/uc1WY0vbiT851lBbMkBUFcW91xo+B82n8sQPiArLG3TAqe5GGznrytsND2&#10;wUe6l6ERMYR9gQraEIZCSl+3ZNAndiCO3MU6gyFC10jt8BHDTS+zNJ1Lgx3HhhYH2rVUX8ubUXB1&#10;t7k8DPnnd52dD2mVjz+VPSr1Ph23SxCBxvAv/nN/6Tg/y+D3mXi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X93wgAAANwAAAAPAAAAAAAAAAAAAAAAAJgCAABkcnMvZG93&#10;bnJldi54bWxQSwUGAAAAAAQABAD1AAAAhw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2ur4A&#10;AADcAAAADwAAAGRycy9kb3ducmV2LnhtbERPy6rCMBDdX/AfwgjurqkKItUoKrf4WPn6gKEZ22Iz&#10;KU2ubf/eCIK7OZznLFatKcWTaldYVjAaRiCIU6sLzhTcrsnvDITzyBpLy6SgIwerZe9ngbG2DZ/p&#10;efGZCCHsYlSQe1/FUro0J4NuaCviwN1tbdAHWGdS19iEcFPKcRRNpcGCQ0OOFW1zSh+Xf6Ngf9TJ&#10;we+s/Escd0lXNpvKnpQa9Nv1HISn1n/FH/deh/njCbyfC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WNrq+AAAA3AAAAA8AAAAAAAAAAAAAAAAAmAIAAGRycy9kb3ducmV2&#10;LnhtbFBLBQYAAAAABAAEAPUAAACD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q/8IA&#10;AADcAAAADwAAAGRycy9kb3ducmV2LnhtbERPTWvCQBC9C/0PyxS8md2KFJu6Si0UchIaLaW3ITtN&#10;0mZnY3ZN4r93BcHbPN7nrDajbURPna8da3hKFAjiwpmaSw2H/cdsCcIHZIONY9JwJg+b9cNkhalx&#10;A39Sn4dSxBD2KWqoQmhTKX1RkUWfuJY4cr+usxgi7EppOhxiuG3kXKlnabHm2FBhS+8VFf/5yWp4&#10;qVvnhv4bs7+fRmVf+U4dtzutp4/j2yuIQGO4i2/uzMT58wVcn4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Kr/wgAAANw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Ob8A&#10;AADcAAAADwAAAGRycy9kb3ducmV2LnhtbERPzYrCMBC+C/sOYRb2pukWFKmmRYQVF09VH2BoxrbY&#10;TEoS2+7bbwTB23x8v7MtJtOJgZxvLSv4XiQgiCurW64VXC8/8zUIH5A1dpZJwR95KPKP2RYzbUcu&#10;aTiHWsQQ9hkqaELoMyl91ZBBv7A9ceRu1hkMEbpaaodjDDedTJNkJQ22HBsa7GnfUHU/P4yC3/KU&#10;DuZ06K7h5owby56O6VKpr89ptwERaApv8ct91HF+uoTnM/EC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X85vwAAANwAAAAPAAAAAAAAAAAAAAAAAJgCAABkcnMvZG93bnJl&#10;di54bWxQSwUGAAAAAAQABAD1AAAAhA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8L8EA&#10;AADcAAAADwAAAGRycy9kb3ducmV2LnhtbERPzYrCMBC+C/sOYYS9aWoPol2jaHHBi6zWfYChGZti&#10;M+k2UevbbwTB23x8v7NY9bYRN+p87VjBZJyAIC6drrlS8Hv6Hs1A+ICssXFMCh7kYbX8GCww0+7O&#10;R7oVoRIxhH2GCkwIbSalLw1Z9GPXEkfu7DqLIcKukrrDewy3jUyTZCot1hwbDLaUGyovxdUq+Nu6&#10;3X5zyNv5+ift9+axMTkelfoc9usvEIH68Ba/3Dsd56dT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PC/BAAAA3AAAAA8AAAAAAAAAAAAAAAAAmAIAAGRycy9kb3du&#10;cmV2LnhtbFBLBQYAAAAABAAEAPUAAACG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U2MUA&#10;AADcAAAADwAAAGRycy9kb3ducmV2LnhtbESPQWvCQBCF70L/wzKF3nRTKRpSVxGhIPTUKKi3aXbc&#10;BLOzIbsmaX+9KwjeZnjve/NmsRpsLTpqfeVYwfskAUFcOF2xUbDffY1TED4ga6wdk4I/8rBavowW&#10;mGnX8w91eTAihrDPUEEZQpNJ6YuSLPqJa4ijdnatxRDX1kjdYh/DbS2nSTKTFiuOF0psaFNSccmv&#10;NtbYf6eHk6l2mzz/MOff7nj8751Sb6/D+hNEoCE8zQ96qyM3ncP9mT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ZTYxQAAANwAAAAPAAAAAAAAAAAAAAAAAJgCAABkcnMv&#10;ZG93bnJldi54bWxQSwUGAAAAAAQABAD1AAAAig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L/8UA&#10;AADcAAAADwAAAGRycy9kb3ducmV2LnhtbESPQWvCQBCF7wX/wzKCt7oxB2lTVxFRKNKLqWKPQ3aa&#10;pGZnQ3YbU3995yB4m+G9ee+bxWpwjeqpC7VnA7NpAoq48Lbm0sDxc/f8AipEZIuNZzLwRwFWy9HT&#10;AjPrr3ygPo+lkhAOGRqoYmwzrUNRkcMw9S2xaN++cxhl7UptO7xKuGt0miRz7bBmaaiwpU1FxSX/&#10;dQaKfPvVvx5uZ9rmP/vT7YM36ZyNmYyH9RuoSEN8mO/X71bwU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wv/xQAAANw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TrwA&#10;AADcAAAADwAAAGRycy9kb3ducmV2LnhtbERPSwrCMBDdC94hjOBOUxVFq1FEEMWVvwMMzdgWm0lJ&#10;otbbG0FwN4/3ncWqMZV4kvOlZQWDfgKCOLO65FzB9bLtTUH4gKyxskwK3uRhtWy3Fphq++ITPc8h&#10;FzGEfYoKihDqVEqfFWTQ921NHLmbdQZDhC6X2uErhptKDpNkIg2WHBsKrGlTUHY/P4yCyWH0GB93&#10;byev5nbK2A+0SSqlup1mPQcRqAl/8c+913H+cAb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L+dOvAAAANwAAAAPAAAAAAAAAAAAAAAAAJgCAABkcnMvZG93bnJldi54&#10;bWxQSwUGAAAAAAQABAD1AAAAgQ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aB8QA&#10;AADcAAAADwAAAGRycy9kb3ducmV2LnhtbESPQWvCQBCF74X+h2UK3upuLYqNriJiRS9C1N6H7JiE&#10;ZmdDdtX033cOgrcZ3pv3vpkve9+oG3WxDmzhY2hAERfB1VxaOJ++36egYkJ22AQmC38UYbl4fZlj&#10;5sKdc7odU6kkhGOGFqqU2kzrWFTkMQ5DSyzaJXQek6xdqV2Hdwn3jR4ZM9Eea5aGCltaV1T8Hq/e&#10;QjnS26+NnzbXcX6gk/lpzXi9t3bw1q9moBL16Wl+XO+c4H8Kvjwj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mgf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lFcMA&#10;AADcAAAADwAAAGRycy9kb3ducmV2LnhtbERPS2vCQBC+F/wPywheSt1oIdiYVUQI1EMO2up5yI55&#10;mJ0N2a2J/94tFHqbj+856XY0rbhT72rLChbzCARxYXXNpYLvr+xtBcJ5ZI2tZVLwIAfbzeQlxUTb&#10;gY90P/lShBB2CSqovO8SKV1RkUE3tx1x4K62N+gD7EupexxCuGnlMopiabDm0FBhR/uKitvpxyiI&#10;4zxusvxcNpdo9XE4ImXL3atSs+m4W4PwNPp/8Z/7U4f57wv4fSZ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zlFcMAAADc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alsAA&#10;AADcAAAADwAAAGRycy9kb3ducmV2LnhtbERP22rCQBB9L/gPywi+lLpJCtpGV5FCsa+NfsCYnWaj&#10;2dmQ3Vz8e7dQ6NscznW2+8k2YqDO144VpMsEBHHpdM2VgvPp8+UNhA/IGhvHpOBOHva72dMWc+1G&#10;/qahCJWIIexzVGBCaHMpfWnIol+6ljhyP66zGCLsKqk7HGO4bWSWJCtpsebYYLClD0PlreitAk7T&#10;cLmu2p7qk3nm9ftxqgZWajGfDhsQgabwL/5zf+k4/zWD32fiB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jalsAAAADcAAAADwAAAAAAAAAAAAAAAACYAgAAZHJzL2Rvd25y&#10;ZXYueG1sUEsFBgAAAAAEAAQA9QAAAIU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xwMIA&#10;AADcAAAADwAAAGRycy9kb3ducmV2LnhtbERPTWvCQBC9F/wPywi9NRsVSomuIoJtj62x5DpmxySa&#10;nY27W5P8+26h0Ns83uesNoNpxZ2cbywrmCUpCOLS6oYrBcd8//QCwgdkja1lUjCSh8168rDCTNue&#10;P+l+CJWIIewzVFCH0GVS+rImgz6xHXHkztYZDBG6SmqHfQw3rZyn6bM02HBsqLGjXU3l9fBtFJy2&#10;r3zMi/TNjdW8LL4+8m5/uyj1OB22SxCBhvAv/nO/6zh/sYD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bHAwgAAANwAAAAPAAAAAAAAAAAAAAAAAJgCAABkcnMvZG93&#10;bnJldi54bWxQSwUGAAAAAAQABAD1AAAAhw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NMUA&#10;AADcAAAADwAAAGRycy9kb3ducmV2LnhtbESPzWrDMBCE74W8g9hAbrWcH0pwrYQQCBQSaO2G0uPa&#10;2tom1spIauK8fVUo9LbLzHw7m29H04srOd9ZVjBPUhDEtdUdNwrO74fHNQgfkDX2lknBnTxsN5OH&#10;HDNtb1zQtQyNiBD2GSpoQxgyKX3dkkGf2IE4al/WGQxxdY3UDm8Rbnq5SNMnabDjeKHFgfYt1Zfy&#10;20QKvlYk3yp7PBWrz4+jW1xsZZSaTcfdM4hAY/g3/6VfdKy/XMHvM3EC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0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53MAA&#10;AADcAAAADwAAAGRycy9kb3ducmV2LnhtbERPS4vCMBC+C/sfwgh709QtK1KNIuqie/Rx8TY0Y1Ns&#10;JiWJWv+9WVjwNh/fc2aLzjbiTj7UjhWMhhkI4tLpmisFp+PPYAIiRGSNjWNS8KQAi/lHb4aFdg/e&#10;0/0QK5FCOBSowMTYFlKG0pDFMHQtceIuzluMCfpKao+PFG4b+ZVlY2mx5tRgsKWVofJ6uFkF54tf&#10;t9ur3f9Wp01Trta58ctcqc9+t5yCiNTFt/jfvdNpfv4Nf8+k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553MAAAADcAAAADwAAAAAAAAAAAAAAAACYAgAAZHJzL2Rvd25y&#10;ZXYueG1sUEsFBgAAAAAEAAQA9QAAAIU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p w:rsidR="00395F19" w:rsidRDefault="00DB1D36">
      <w:r>
        <w:rPr>
          <w:noProof/>
        </w:rPr>
        <mc:AlternateContent>
          <mc:Choice Requires="wps">
            <w:drawing>
              <wp:anchor distT="45720" distB="45720" distL="114300" distR="114300" simplePos="0" relativeHeight="251873280" behindDoc="0" locked="0" layoutInCell="1" allowOverlap="1">
                <wp:simplePos x="0" y="0"/>
                <wp:positionH relativeFrom="column">
                  <wp:posOffset>934720</wp:posOffset>
                </wp:positionH>
                <wp:positionV relativeFrom="paragraph">
                  <wp:posOffset>50800</wp:posOffset>
                </wp:positionV>
                <wp:extent cx="2323465" cy="808355"/>
                <wp:effectExtent l="0" t="0" r="19685"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8083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2521F" w:rsidRPr="00850B1A" w:rsidRDefault="0022521F">
                            <w:pPr>
                              <w:rPr>
                                <w:color w:val="FBD4B4" w:themeColor="accent6" w:themeTint="66"/>
                              </w:rPr>
                            </w:pPr>
                            <w:r>
                              <w:rPr>
                                <w:noProof/>
                              </w:rPr>
                              <w:t xml:space="preserve">          </w:t>
                            </w:r>
                            <w:r>
                              <w:rPr>
                                <w:noProof/>
                              </w:rPr>
                              <w:drawing>
                                <wp:inline distT="0" distB="0" distL="0" distR="0">
                                  <wp:extent cx="1314302" cy="69508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welcome back to school.jpg"/>
                                          <pic:cNvPicPr/>
                                        </pic:nvPicPr>
                                        <pic:blipFill>
                                          <a:blip r:embed="rId13">
                                            <a:extLst>
                                              <a:ext uri="{28A0092B-C50C-407E-A947-70E740481C1C}">
                                                <a14:useLocalDpi xmlns:a14="http://schemas.microsoft.com/office/drawing/2010/main" val="0"/>
                                              </a:ext>
                                            </a:extLst>
                                          </a:blip>
                                          <a:stretch>
                                            <a:fillRect/>
                                          </a:stretch>
                                        </pic:blipFill>
                                        <pic:spPr>
                                          <a:xfrm>
                                            <a:off x="0" y="0"/>
                                            <a:ext cx="1340015" cy="7086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3.6pt;margin-top:4pt;width:182.95pt;height:63.6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" fillcolor="white [3201]" strokecolor="#f79646 [3209]" strokeweight="2pt">
                <v:textbox>
                  <w:txbxContent>
                    <w:p w:rsidR="0022521F" w:rsidRPr="00850B1A" w:rsidRDefault="0022521F">
                      <w:pPr>
                        <w:rPr>
                          <w:color w:val="FBD4B4" w:themeColor="accent6" w:themeTint="66"/>
                        </w:rPr>
                      </w:pPr>
                      <w:r>
                        <w:rPr>
                          <w:noProof/>
                        </w:rPr>
                        <w:t xml:space="preserve">          </w:t>
                      </w:r>
                      <w:r>
                        <w:rPr>
                          <w:noProof/>
                        </w:rPr>
                        <w:drawing>
                          <wp:inline distT="0" distB="0" distL="0" distR="0">
                            <wp:extent cx="1314302" cy="69508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welcome back to school.jpg"/>
                                    <pic:cNvPicPr/>
                                  </pic:nvPicPr>
                                  <pic:blipFill>
                                    <a:blip r:embed="rId14">
                                      <a:extLst>
                                        <a:ext uri="{28A0092B-C50C-407E-A947-70E740481C1C}">
                                          <a14:useLocalDpi xmlns:a14="http://schemas.microsoft.com/office/drawing/2010/main" val="0"/>
                                        </a:ext>
                                      </a:extLst>
                                    </a:blip>
                                    <a:stretch>
                                      <a:fillRect/>
                                    </a:stretch>
                                  </pic:blipFill>
                                  <pic:spPr>
                                    <a:xfrm>
                                      <a:off x="0" y="0"/>
                                      <a:ext cx="1340015" cy="708682"/>
                                    </a:xfrm>
                                    <a:prstGeom prst="rect">
                                      <a:avLst/>
                                    </a:prstGeom>
                                  </pic:spPr>
                                </pic:pic>
                              </a:graphicData>
                            </a:graphic>
                          </wp:inline>
                        </w:drawing>
                      </w:r>
                    </w:p>
                  </w:txbxContent>
                </v:textbox>
                <w10:wrap type="square"/>
              </v:shape>
            </w:pict>
          </mc:Fallback>
        </mc:AlternateContent>
      </w:r>
      <w:r w:rsidR="001A3569">
        <w:t>2</w:t>
      </w:r>
    </w:p>
    <w:p w:rsidR="00395F19" w:rsidRDefault="008265E7">
      <w:r>
        <w:rPr>
          <w:noProof/>
        </w:rPr>
        <mc:AlternateContent>
          <mc:Choice Requires="wps">
            <w:drawing>
              <wp:anchor distT="0" distB="0" distL="114300" distR="114300" simplePos="0" relativeHeight="251737088" behindDoc="0" locked="0" layoutInCell="1" allowOverlap="1" wp14:anchorId="77628D0F" wp14:editId="1ACA6300">
                <wp:simplePos x="0" y="0"/>
                <wp:positionH relativeFrom="column">
                  <wp:posOffset>280358</wp:posOffset>
                </wp:positionH>
                <wp:positionV relativeFrom="paragraph">
                  <wp:posOffset>586668</wp:posOffset>
                </wp:positionV>
                <wp:extent cx="431321" cy="8016240"/>
                <wp:effectExtent l="0" t="0" r="6985" b="3810"/>
                <wp:wrapNone/>
                <wp:docPr id="136" name="Text Box 136"/>
                <wp:cNvGraphicFramePr/>
                <a:graphic xmlns:a="http://schemas.openxmlformats.org/drawingml/2006/main">
                  <a:graphicData uri="http://schemas.microsoft.com/office/word/2010/wordprocessingShape">
                    <wps:wsp>
                      <wps:cNvSpPr txBox="1"/>
                      <wps:spPr>
                        <a:xfrm>
                          <a:off x="0" y="0"/>
                          <a:ext cx="431321" cy="8016240"/>
                        </a:xfrm>
                        <a:prstGeom prst="rect">
                          <a:avLst/>
                        </a:prstGeom>
                        <a:solidFill>
                          <a:srgbClr val="F79646">
                            <a:lumMod val="60000"/>
                            <a:lumOff val="40000"/>
                          </a:srgbClr>
                        </a:solidFill>
                        <a:ln w="6350">
                          <a:noFill/>
                        </a:ln>
                        <a:effectLst/>
                      </wps:spPr>
                      <wps:txbx>
                        <w:txbxContent>
                          <w:p w:rsidR="00EF271B" w:rsidRDefault="00EF271B" w:rsidP="00395F19">
                            <w:pP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265E7">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M</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M</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B</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R</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Pr="0053661F"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28D0F" id="_x0000_t202" coordsize="21600,21600" o:spt="202" path="m,l,21600r21600,l21600,xe">
                <v:stroke joinstyle="miter"/>
                <v:path gradientshapeok="t" o:connecttype="rect"/>
              </v:shapetype>
              <v:shape id="Text Box 136" o:spid="_x0000_s1036" type="#_x0000_t202" style="position:absolute;margin-left:22.1pt;margin-top:46.2pt;width:33.95pt;height:63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" fillcolor="#fac090" stroked="f" strokeweight=".5pt">
                <v:textbox>
                  <w:txbxContent>
                    <w:p w:rsidR="00EF271B" w:rsidRDefault="00EF271B" w:rsidP="00395F19">
                      <w:pP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265E7">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M</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M</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B</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E</w:t>
                      </w:r>
                      <w: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R</w:t>
                      </w:r>
                    </w:p>
                    <w:p w:rsidR="00EF271B"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271B" w:rsidRPr="0053661F" w:rsidRDefault="00EF271B" w:rsidP="00395F19">
                      <w:p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395F19">
        <w:rPr>
          <w:noProof/>
        </w:rPr>
        <mc:AlternateContent>
          <mc:Choice Requires="wps">
            <w:drawing>
              <wp:anchor distT="0" distB="0" distL="114300" distR="114300" simplePos="0" relativeHeight="251726848" behindDoc="0" locked="0" layoutInCell="1" allowOverlap="1" wp14:anchorId="75557AAD" wp14:editId="6B5033A9">
                <wp:simplePos x="0" y="0"/>
                <wp:positionH relativeFrom="column">
                  <wp:posOffset>797943</wp:posOffset>
                </wp:positionH>
                <wp:positionV relativeFrom="paragraph">
                  <wp:posOffset>509030</wp:posOffset>
                </wp:positionV>
                <wp:extent cx="3182549" cy="8625205"/>
                <wp:effectExtent l="0" t="0" r="18415" b="4445"/>
                <wp:wrapNone/>
                <wp:docPr id="1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549" cy="862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71B" w:rsidRDefault="00EF271B" w:rsidP="00122482">
                            <w:pPr>
                              <w:pStyle w:val="Text"/>
                            </w:pPr>
                          </w:p>
                          <w:p w:rsidR="00A71F3B" w:rsidRDefault="00EF271B" w:rsidP="00122482">
                            <w:pPr>
                              <w:pStyle w:val="Text"/>
                            </w:pPr>
                            <w:r w:rsidRPr="00A116BE">
                              <w:t>Open House: 6</w:t>
                            </w:r>
                            <w:r w:rsidRPr="00A116BE">
                              <w:rPr>
                                <w:vertAlign w:val="superscript"/>
                              </w:rPr>
                              <w:t>th</w:t>
                            </w:r>
                            <w:r w:rsidR="00F432F3">
                              <w:t xml:space="preserve"> grade- Wed, Aug. 9</w:t>
                            </w:r>
                            <w:r w:rsidRPr="00A116BE">
                              <w:rPr>
                                <w:vertAlign w:val="superscript"/>
                              </w:rPr>
                              <w:t xml:space="preserve"> </w:t>
                            </w:r>
                            <w:r w:rsidRPr="00A116BE">
                              <w:t>from 4-6 pm,</w:t>
                            </w:r>
                          </w:p>
                          <w:p w:rsidR="00EF271B" w:rsidRPr="00A116BE" w:rsidRDefault="00EF271B" w:rsidP="00122482">
                            <w:pPr>
                              <w:pStyle w:val="Text"/>
                              <w:rPr>
                                <w:b/>
                              </w:rPr>
                            </w:pPr>
                            <w:r w:rsidRPr="00A116BE">
                              <w:t xml:space="preserve"> 7</w:t>
                            </w:r>
                            <w:r w:rsidRPr="00A116BE">
                              <w:rPr>
                                <w:vertAlign w:val="superscript"/>
                              </w:rPr>
                              <w:t>th</w:t>
                            </w:r>
                            <w:r w:rsidRPr="00A116BE">
                              <w:t>-8</w:t>
                            </w:r>
                            <w:r w:rsidRPr="00A116BE">
                              <w:rPr>
                                <w:vertAlign w:val="superscript"/>
                              </w:rPr>
                              <w:t>th</w:t>
                            </w:r>
                            <w:r w:rsidR="00F432F3">
                              <w:t xml:space="preserve"> grade- Thurs, Aug. 10</w:t>
                            </w:r>
                            <w:r w:rsidRPr="00A116BE">
                              <w:t xml:space="preserve"> from 4-6 pm</w:t>
                            </w:r>
                          </w:p>
                          <w:p w:rsidR="00EF271B" w:rsidRPr="00A116BE" w:rsidRDefault="00EF271B" w:rsidP="00122482">
                            <w:pPr>
                              <w:pStyle w:val="Text"/>
                            </w:pPr>
                          </w:p>
                          <w:p w:rsidR="00EF271B" w:rsidRPr="00A116BE" w:rsidRDefault="00EF271B" w:rsidP="00122482">
                            <w:pPr>
                              <w:pStyle w:val="Text"/>
                              <w:rPr>
                                <w:b/>
                              </w:rPr>
                            </w:pPr>
                            <w:r w:rsidRPr="00A116BE">
                              <w:t>*</w:t>
                            </w:r>
                            <w:r w:rsidR="00F432F3">
                              <w:t xml:space="preserve">First Day of School: Mon, Aug 14 (dismiss at 1:38 pm </w:t>
                            </w:r>
                            <w:r w:rsidR="00885B2B">
                              <w:t>Aug 14-15, normal time of 2:58 pm Aug 16-18</w:t>
                            </w:r>
                            <w:r w:rsidRPr="00A116BE">
                              <w:t>)</w:t>
                            </w:r>
                          </w:p>
                          <w:p w:rsidR="00EF271B" w:rsidRPr="00A116BE" w:rsidRDefault="00EF271B" w:rsidP="00122482">
                            <w:pPr>
                              <w:pStyle w:val="Text"/>
                            </w:pPr>
                          </w:p>
                          <w:p w:rsidR="00EF271B" w:rsidRPr="00A116BE" w:rsidRDefault="00EF271B" w:rsidP="00122482">
                            <w:pPr>
                              <w:pStyle w:val="Text"/>
                              <w:rPr>
                                <w:b/>
                              </w:rPr>
                            </w:pPr>
                            <w:r w:rsidRPr="00A116BE">
                              <w:t>*PLC Early Out Tuesdays (out at 1:38 pm):</w:t>
                            </w:r>
                          </w:p>
                          <w:p w:rsidR="00F432F3" w:rsidRDefault="00F432F3" w:rsidP="00122482">
                            <w:pPr>
                              <w:pStyle w:val="Text"/>
                            </w:pPr>
                            <w:r>
                              <w:t>Aug 29</w:t>
                            </w:r>
                            <w:r w:rsidR="00EF271B" w:rsidRPr="00A116BE">
                              <w:t xml:space="preserve">, Sept </w:t>
                            </w:r>
                            <w:r>
                              <w:t>26, Oct 31, Nov 28</w:t>
                            </w:r>
                            <w:r w:rsidR="00ED29EC">
                              <w:t xml:space="preserve">, </w:t>
                            </w:r>
                            <w:r>
                              <w:t>Dec 19</w:t>
                            </w:r>
                            <w:r w:rsidR="00ED29EC">
                              <w:t xml:space="preserve">, </w:t>
                            </w:r>
                          </w:p>
                          <w:p w:rsidR="00EF271B" w:rsidRPr="00A116BE" w:rsidRDefault="00F432F3" w:rsidP="00122482">
                            <w:pPr>
                              <w:pStyle w:val="Text"/>
                              <w:rPr>
                                <w:b/>
                              </w:rPr>
                            </w:pPr>
                            <w:r>
                              <w:t>Jan 30, Feb 27, Mar 27, Apr 24</w:t>
                            </w:r>
                          </w:p>
                          <w:p w:rsidR="00EF271B" w:rsidRPr="00A116BE" w:rsidRDefault="00EF271B" w:rsidP="00122482">
                            <w:pPr>
                              <w:pStyle w:val="Text"/>
                            </w:pPr>
                          </w:p>
                          <w:p w:rsidR="00EF271B" w:rsidRPr="00A116BE" w:rsidRDefault="00EF271B" w:rsidP="00122482">
                            <w:pPr>
                              <w:pStyle w:val="Text"/>
                              <w:rPr>
                                <w:b/>
                              </w:rPr>
                            </w:pPr>
                            <w:r w:rsidRPr="00A116BE">
                              <w:t xml:space="preserve">*Picture Day: </w:t>
                            </w:r>
                            <w:r w:rsidR="00885B2B">
                              <w:t>Thursday, August 31 st</w:t>
                            </w:r>
                            <w:r w:rsidRPr="00A116BE">
                              <w:t xml:space="preserve"> (Ret</w:t>
                            </w:r>
                            <w:r w:rsidR="00122482">
                              <w:t>akes on Thursday, Oct 5th</w:t>
                            </w:r>
                            <w:r w:rsidRPr="00A116BE">
                              <w:t>)</w:t>
                            </w:r>
                          </w:p>
                          <w:p w:rsidR="00EF271B" w:rsidRPr="00A116BE" w:rsidRDefault="00EF271B" w:rsidP="00122482">
                            <w:pPr>
                              <w:pStyle w:val="Text"/>
                            </w:pPr>
                          </w:p>
                          <w:p w:rsidR="00EF271B" w:rsidRPr="00A116BE" w:rsidRDefault="00F432F3" w:rsidP="00122482">
                            <w:pPr>
                              <w:pStyle w:val="Text"/>
                              <w:rPr>
                                <w:b/>
                              </w:rPr>
                            </w:pPr>
                            <w:r>
                              <w:t>*No School: Sept 4</w:t>
                            </w:r>
                          </w:p>
                          <w:p w:rsidR="00EF271B" w:rsidRPr="00A116BE" w:rsidRDefault="00EF271B" w:rsidP="00122482">
                            <w:pPr>
                              <w:pStyle w:val="Text"/>
                            </w:pPr>
                          </w:p>
                          <w:p w:rsidR="00A71F3B" w:rsidRDefault="00EF271B" w:rsidP="00122482">
                            <w:pPr>
                              <w:pStyle w:val="Text"/>
                            </w:pPr>
                            <w:r w:rsidRPr="00A116BE">
                              <w:t>*Fal</w:t>
                            </w:r>
                            <w:r w:rsidR="00F432F3">
                              <w:t xml:space="preserve">l P/T </w:t>
                            </w:r>
                            <w:r w:rsidR="00885B2B">
                              <w:t xml:space="preserve">Conferences: Monday, Sept 25 and </w:t>
                            </w:r>
                          </w:p>
                          <w:p w:rsidR="00EF271B" w:rsidRPr="00A116BE" w:rsidRDefault="00885B2B" w:rsidP="00122482">
                            <w:pPr>
                              <w:pStyle w:val="Text"/>
                              <w:rPr>
                                <w:b/>
                              </w:rPr>
                            </w:pPr>
                            <w:r>
                              <w:t>Thurs, Sept 28</w:t>
                            </w:r>
                            <w:r w:rsidR="00EF271B" w:rsidRPr="00A116BE">
                              <w:t xml:space="preserve"> from 3:30-6:30 pm</w:t>
                            </w:r>
                          </w:p>
                          <w:p w:rsidR="00EF271B" w:rsidRPr="00A116BE" w:rsidRDefault="00EF271B" w:rsidP="00122482">
                            <w:pPr>
                              <w:pStyle w:val="Text"/>
                            </w:pPr>
                          </w:p>
                          <w:p w:rsidR="00EF271B" w:rsidRPr="00A116BE" w:rsidRDefault="00EF271B" w:rsidP="00122482">
                            <w:pPr>
                              <w:pStyle w:val="Text"/>
                              <w:rPr>
                                <w:b/>
                              </w:rPr>
                            </w:pPr>
                            <w:r w:rsidRPr="00A116BE">
                              <w:t>*N</w:t>
                            </w:r>
                            <w:r w:rsidR="00F432F3">
                              <w:t>o School (Fall Break): Oct 16-17</w:t>
                            </w:r>
                          </w:p>
                          <w:p w:rsidR="00EF271B" w:rsidRPr="00A116BE" w:rsidRDefault="00EF271B" w:rsidP="00122482">
                            <w:pPr>
                              <w:pStyle w:val="Text"/>
                            </w:pPr>
                          </w:p>
                          <w:p w:rsidR="00EF271B" w:rsidRPr="00A116BE" w:rsidRDefault="00EF271B" w:rsidP="00122482">
                            <w:pPr>
                              <w:pStyle w:val="Text"/>
                              <w:rPr>
                                <w:b/>
                              </w:rPr>
                            </w:pPr>
                            <w:r w:rsidRPr="00A116BE">
                              <w:t>*No School (Thanksgiving Break):</w:t>
                            </w:r>
                            <w:r w:rsidR="00F432F3">
                              <w:t xml:space="preserve"> Nov 22-24</w:t>
                            </w:r>
                          </w:p>
                          <w:p w:rsidR="00EF271B" w:rsidRPr="00A116BE" w:rsidRDefault="00EF271B" w:rsidP="00122482">
                            <w:pPr>
                              <w:pStyle w:val="Text"/>
                            </w:pPr>
                          </w:p>
                          <w:p w:rsidR="00EF271B" w:rsidRPr="00A116BE" w:rsidRDefault="00EF271B" w:rsidP="00122482">
                            <w:pPr>
                              <w:pStyle w:val="Text"/>
                              <w:rPr>
                                <w:b/>
                              </w:rPr>
                            </w:pPr>
                            <w:r w:rsidRPr="00A116BE">
                              <w:t>*No Sch</w:t>
                            </w:r>
                            <w:r w:rsidR="00F432F3">
                              <w:t>ool (Winter Break): Dec 23-Jan 5</w:t>
                            </w:r>
                          </w:p>
                          <w:p w:rsidR="00EF271B" w:rsidRPr="00A116BE" w:rsidRDefault="00EF271B" w:rsidP="00122482">
                            <w:pPr>
                              <w:pStyle w:val="Text"/>
                            </w:pPr>
                          </w:p>
                          <w:p w:rsidR="00EF271B" w:rsidRPr="00A116BE" w:rsidRDefault="00F432F3" w:rsidP="00122482">
                            <w:pPr>
                              <w:pStyle w:val="Text"/>
                              <w:rPr>
                                <w:b/>
                              </w:rPr>
                            </w:pPr>
                            <w:r>
                              <w:t>*No School (MLK Jr Day): Jan 15</w:t>
                            </w:r>
                          </w:p>
                          <w:p w:rsidR="00EF271B" w:rsidRPr="00A116BE" w:rsidRDefault="00EF271B" w:rsidP="00122482">
                            <w:pPr>
                              <w:pStyle w:val="Text"/>
                            </w:pPr>
                          </w:p>
                          <w:p w:rsidR="00A71F3B" w:rsidRDefault="00EF271B" w:rsidP="00122482">
                            <w:pPr>
                              <w:pStyle w:val="Text"/>
                            </w:pPr>
                            <w:r w:rsidRPr="00A116BE">
                              <w:t>*Sp</w:t>
                            </w:r>
                            <w:r w:rsidR="00004504">
                              <w:t>ring P/T Conferences: Tue, Feb 6 and</w:t>
                            </w:r>
                          </w:p>
                          <w:p w:rsidR="00EF271B" w:rsidRDefault="00004504" w:rsidP="00122482">
                            <w:pPr>
                              <w:pStyle w:val="Text"/>
                            </w:pPr>
                            <w:r>
                              <w:t xml:space="preserve"> Thur, Feb 8</w:t>
                            </w:r>
                            <w:r w:rsidR="00EF271B" w:rsidRPr="00A116BE">
                              <w:t xml:space="preserve"> from 3:30-6:30 pm</w:t>
                            </w:r>
                          </w:p>
                          <w:p w:rsidR="00EF271B" w:rsidRPr="00A116BE" w:rsidRDefault="00EF271B" w:rsidP="00122482">
                            <w:pPr>
                              <w:pStyle w:val="Text"/>
                            </w:pPr>
                          </w:p>
                          <w:p w:rsidR="00EF271B" w:rsidRPr="00A116BE" w:rsidRDefault="00EF271B" w:rsidP="00122482">
                            <w:pPr>
                              <w:pStyle w:val="Text"/>
                              <w:rPr>
                                <w:b/>
                              </w:rPr>
                            </w:pPr>
                            <w:r w:rsidRPr="00A116BE">
                              <w:t>*No</w:t>
                            </w:r>
                            <w:r w:rsidR="00004504">
                              <w:t xml:space="preserve"> School (Spring Break): Mar 12-16</w:t>
                            </w:r>
                          </w:p>
                          <w:p w:rsidR="00EF271B" w:rsidRPr="00A116BE" w:rsidRDefault="00EF271B" w:rsidP="00122482">
                            <w:pPr>
                              <w:pStyle w:val="Text"/>
                            </w:pPr>
                          </w:p>
                          <w:p w:rsidR="00EF271B" w:rsidRDefault="00EF271B" w:rsidP="00122482">
                            <w:pPr>
                              <w:pStyle w:val="Text"/>
                            </w:pPr>
                            <w:r>
                              <w:t xml:space="preserve">*No School: </w:t>
                            </w:r>
                            <w:r w:rsidR="00885B2B">
                              <w:t>Friday March 30</w:t>
                            </w:r>
                            <w:r w:rsidR="00885B2B" w:rsidRPr="00885B2B">
                              <w:rPr>
                                <w:vertAlign w:val="superscript"/>
                              </w:rPr>
                              <w:t>th</w:t>
                            </w:r>
                            <w:r w:rsidR="00885B2B">
                              <w:t xml:space="preserve"> &amp; Monday April 2</w:t>
                            </w:r>
                            <w:r w:rsidR="00885B2B" w:rsidRPr="00885B2B">
                              <w:rPr>
                                <w:vertAlign w:val="superscript"/>
                              </w:rPr>
                              <w:t>nd</w:t>
                            </w:r>
                          </w:p>
                          <w:p w:rsidR="00885B2B" w:rsidRDefault="00885B2B" w:rsidP="00122482">
                            <w:pPr>
                              <w:pStyle w:val="Text"/>
                            </w:pPr>
                          </w:p>
                          <w:p w:rsidR="00EF271B" w:rsidRPr="00122482" w:rsidRDefault="00EF271B" w:rsidP="00122482">
                            <w:pPr>
                              <w:pStyle w:val="Text"/>
                              <w:rPr>
                                <w:b/>
                              </w:rPr>
                            </w:pPr>
                            <w:r w:rsidRPr="00122482">
                              <w:t>Last Day</w:t>
                            </w:r>
                            <w:r w:rsidR="00004504" w:rsidRPr="00122482">
                              <w:t>: Thursday</w:t>
                            </w:r>
                            <w:r w:rsidRPr="00122482">
                              <w:t>, May 24</w:t>
                            </w:r>
                          </w:p>
                          <w:p w:rsidR="00EF271B" w:rsidRDefault="00EF271B" w:rsidP="00122482">
                            <w:pPr>
                              <w:pStyle w:val="Text"/>
                            </w:pPr>
                          </w:p>
                          <w:p w:rsidR="00EF271B" w:rsidRPr="004E222D" w:rsidRDefault="00EF271B" w:rsidP="00122482">
                            <w:pPr>
                              <w:pStyle w:val="Text"/>
                            </w:pPr>
                          </w:p>
                          <w:p w:rsidR="00EF271B" w:rsidRPr="009C47BF" w:rsidRDefault="00EF271B" w:rsidP="00122482">
                            <w:pPr>
                              <w:pStyle w:val="Text"/>
                            </w:pPr>
                          </w:p>
                          <w:p w:rsidR="00EF271B" w:rsidRPr="004F0F33" w:rsidRDefault="00EF271B" w:rsidP="00395F19">
                            <w:pPr>
                              <w:pStyle w:val="SectionLabelALLCAPS"/>
                            </w:pPr>
                          </w:p>
                          <w:p w:rsidR="00EF271B" w:rsidRDefault="00EF271B" w:rsidP="00122482">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7AAD" id="Text Box 184" o:spid="_x0000_s1037" type="#_x0000_t202" style="position:absolute;margin-left:62.85pt;margin-top:40.1pt;width:250.6pt;height:67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wm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" filled="f" stroked="f">
                <v:textbox inset="0,0,0,0">
                  <w:txbxContent>
                    <w:p w:rsidR="00EF271B" w:rsidRDefault="00EF271B" w:rsidP="00122482">
                      <w:pPr>
                        <w:pStyle w:val="Text"/>
                      </w:pPr>
                    </w:p>
                    <w:p w:rsidR="00A71F3B" w:rsidRDefault="00EF271B" w:rsidP="00122482">
                      <w:pPr>
                        <w:pStyle w:val="Text"/>
                      </w:pPr>
                      <w:r w:rsidRPr="00A116BE">
                        <w:t>Open House: 6</w:t>
                      </w:r>
                      <w:r w:rsidRPr="00A116BE">
                        <w:rPr>
                          <w:vertAlign w:val="superscript"/>
                        </w:rPr>
                        <w:t>th</w:t>
                      </w:r>
                      <w:r w:rsidR="00F432F3">
                        <w:t xml:space="preserve"> grade- Wed, Aug. 9</w:t>
                      </w:r>
                      <w:r w:rsidRPr="00A116BE">
                        <w:rPr>
                          <w:vertAlign w:val="superscript"/>
                        </w:rPr>
                        <w:t xml:space="preserve"> </w:t>
                      </w:r>
                      <w:r w:rsidRPr="00A116BE">
                        <w:t>from 4-6 pm,</w:t>
                      </w:r>
                    </w:p>
                    <w:p w:rsidR="00EF271B" w:rsidRPr="00A116BE" w:rsidRDefault="00EF271B" w:rsidP="00122482">
                      <w:pPr>
                        <w:pStyle w:val="Text"/>
                        <w:rPr>
                          <w:b/>
                        </w:rPr>
                      </w:pPr>
                      <w:r w:rsidRPr="00A116BE">
                        <w:t xml:space="preserve"> 7</w:t>
                      </w:r>
                      <w:r w:rsidRPr="00A116BE">
                        <w:rPr>
                          <w:vertAlign w:val="superscript"/>
                        </w:rPr>
                        <w:t>th</w:t>
                      </w:r>
                      <w:r w:rsidRPr="00A116BE">
                        <w:t>-8</w:t>
                      </w:r>
                      <w:r w:rsidRPr="00A116BE">
                        <w:rPr>
                          <w:vertAlign w:val="superscript"/>
                        </w:rPr>
                        <w:t>th</w:t>
                      </w:r>
                      <w:r w:rsidR="00F432F3">
                        <w:t xml:space="preserve"> grade- Thurs, Aug. 10</w:t>
                      </w:r>
                      <w:r w:rsidRPr="00A116BE">
                        <w:t xml:space="preserve"> from 4-6 pm</w:t>
                      </w:r>
                    </w:p>
                    <w:p w:rsidR="00EF271B" w:rsidRPr="00A116BE" w:rsidRDefault="00EF271B" w:rsidP="00122482">
                      <w:pPr>
                        <w:pStyle w:val="Text"/>
                      </w:pPr>
                    </w:p>
                    <w:p w:rsidR="00EF271B" w:rsidRPr="00A116BE" w:rsidRDefault="00EF271B" w:rsidP="00122482">
                      <w:pPr>
                        <w:pStyle w:val="Text"/>
                        <w:rPr>
                          <w:b/>
                        </w:rPr>
                      </w:pPr>
                      <w:r w:rsidRPr="00A116BE">
                        <w:t>*</w:t>
                      </w:r>
                      <w:r w:rsidR="00F432F3">
                        <w:t xml:space="preserve">First Day of School: Mon, Aug 14 (dismiss at 1:38 pm </w:t>
                      </w:r>
                      <w:r w:rsidR="00885B2B">
                        <w:t>Aug 14-15, normal time of 2:58 pm Aug 16-18</w:t>
                      </w:r>
                      <w:r w:rsidRPr="00A116BE">
                        <w:t>)</w:t>
                      </w:r>
                    </w:p>
                    <w:p w:rsidR="00EF271B" w:rsidRPr="00A116BE" w:rsidRDefault="00EF271B" w:rsidP="00122482">
                      <w:pPr>
                        <w:pStyle w:val="Text"/>
                      </w:pPr>
                    </w:p>
                    <w:p w:rsidR="00EF271B" w:rsidRPr="00A116BE" w:rsidRDefault="00EF271B" w:rsidP="00122482">
                      <w:pPr>
                        <w:pStyle w:val="Text"/>
                        <w:rPr>
                          <w:b/>
                        </w:rPr>
                      </w:pPr>
                      <w:r w:rsidRPr="00A116BE">
                        <w:t>*PLC Early Out Tuesdays (out at 1:38 pm):</w:t>
                      </w:r>
                    </w:p>
                    <w:p w:rsidR="00F432F3" w:rsidRDefault="00F432F3" w:rsidP="00122482">
                      <w:pPr>
                        <w:pStyle w:val="Text"/>
                      </w:pPr>
                      <w:r>
                        <w:t>Aug 29</w:t>
                      </w:r>
                      <w:r w:rsidR="00EF271B" w:rsidRPr="00A116BE">
                        <w:t xml:space="preserve">, Sept </w:t>
                      </w:r>
                      <w:r>
                        <w:t>26, Oct 31, Nov 28</w:t>
                      </w:r>
                      <w:r w:rsidR="00ED29EC">
                        <w:t xml:space="preserve">, </w:t>
                      </w:r>
                      <w:r>
                        <w:t>Dec 19</w:t>
                      </w:r>
                      <w:r w:rsidR="00ED29EC">
                        <w:t xml:space="preserve">, </w:t>
                      </w:r>
                    </w:p>
                    <w:p w:rsidR="00EF271B" w:rsidRPr="00A116BE" w:rsidRDefault="00F432F3" w:rsidP="00122482">
                      <w:pPr>
                        <w:pStyle w:val="Text"/>
                        <w:rPr>
                          <w:b/>
                        </w:rPr>
                      </w:pPr>
                      <w:r>
                        <w:t>Jan 30, Feb 27, Mar 27, Apr 24</w:t>
                      </w:r>
                    </w:p>
                    <w:p w:rsidR="00EF271B" w:rsidRPr="00A116BE" w:rsidRDefault="00EF271B" w:rsidP="00122482">
                      <w:pPr>
                        <w:pStyle w:val="Text"/>
                      </w:pPr>
                    </w:p>
                    <w:p w:rsidR="00EF271B" w:rsidRPr="00A116BE" w:rsidRDefault="00EF271B" w:rsidP="00122482">
                      <w:pPr>
                        <w:pStyle w:val="Text"/>
                        <w:rPr>
                          <w:b/>
                        </w:rPr>
                      </w:pPr>
                      <w:r w:rsidRPr="00A116BE">
                        <w:t xml:space="preserve">*Picture Day: </w:t>
                      </w:r>
                      <w:r w:rsidR="00885B2B">
                        <w:t>Thursday, August 31 st</w:t>
                      </w:r>
                      <w:r w:rsidRPr="00A116BE">
                        <w:t xml:space="preserve"> (Ret</w:t>
                      </w:r>
                      <w:r w:rsidR="00122482">
                        <w:t>akes on Thursday, Oct 5th</w:t>
                      </w:r>
                      <w:r w:rsidRPr="00A116BE">
                        <w:t>)</w:t>
                      </w:r>
                    </w:p>
                    <w:p w:rsidR="00EF271B" w:rsidRPr="00A116BE" w:rsidRDefault="00EF271B" w:rsidP="00122482">
                      <w:pPr>
                        <w:pStyle w:val="Text"/>
                      </w:pPr>
                    </w:p>
                    <w:p w:rsidR="00EF271B" w:rsidRPr="00A116BE" w:rsidRDefault="00F432F3" w:rsidP="00122482">
                      <w:pPr>
                        <w:pStyle w:val="Text"/>
                        <w:rPr>
                          <w:b/>
                        </w:rPr>
                      </w:pPr>
                      <w:r>
                        <w:t>*No School: Sept 4</w:t>
                      </w:r>
                    </w:p>
                    <w:p w:rsidR="00EF271B" w:rsidRPr="00A116BE" w:rsidRDefault="00EF271B" w:rsidP="00122482">
                      <w:pPr>
                        <w:pStyle w:val="Text"/>
                      </w:pPr>
                    </w:p>
                    <w:p w:rsidR="00A71F3B" w:rsidRDefault="00EF271B" w:rsidP="00122482">
                      <w:pPr>
                        <w:pStyle w:val="Text"/>
                      </w:pPr>
                      <w:r w:rsidRPr="00A116BE">
                        <w:t>*Fal</w:t>
                      </w:r>
                      <w:r w:rsidR="00F432F3">
                        <w:t xml:space="preserve">l P/T </w:t>
                      </w:r>
                      <w:r w:rsidR="00885B2B">
                        <w:t xml:space="preserve">Conferences: Monday, Sept 25 and </w:t>
                      </w:r>
                    </w:p>
                    <w:p w:rsidR="00EF271B" w:rsidRPr="00A116BE" w:rsidRDefault="00885B2B" w:rsidP="00122482">
                      <w:pPr>
                        <w:pStyle w:val="Text"/>
                        <w:rPr>
                          <w:b/>
                        </w:rPr>
                      </w:pPr>
                      <w:r>
                        <w:t>Thurs, Sept 28</w:t>
                      </w:r>
                      <w:r w:rsidR="00EF271B" w:rsidRPr="00A116BE">
                        <w:t xml:space="preserve"> from 3:30-6:30 pm</w:t>
                      </w:r>
                    </w:p>
                    <w:p w:rsidR="00EF271B" w:rsidRPr="00A116BE" w:rsidRDefault="00EF271B" w:rsidP="00122482">
                      <w:pPr>
                        <w:pStyle w:val="Text"/>
                      </w:pPr>
                    </w:p>
                    <w:p w:rsidR="00EF271B" w:rsidRPr="00A116BE" w:rsidRDefault="00EF271B" w:rsidP="00122482">
                      <w:pPr>
                        <w:pStyle w:val="Text"/>
                        <w:rPr>
                          <w:b/>
                        </w:rPr>
                      </w:pPr>
                      <w:r w:rsidRPr="00A116BE">
                        <w:t>*N</w:t>
                      </w:r>
                      <w:r w:rsidR="00F432F3">
                        <w:t>o School (Fall Break): Oct 16-17</w:t>
                      </w:r>
                    </w:p>
                    <w:p w:rsidR="00EF271B" w:rsidRPr="00A116BE" w:rsidRDefault="00EF271B" w:rsidP="00122482">
                      <w:pPr>
                        <w:pStyle w:val="Text"/>
                      </w:pPr>
                    </w:p>
                    <w:p w:rsidR="00EF271B" w:rsidRPr="00A116BE" w:rsidRDefault="00EF271B" w:rsidP="00122482">
                      <w:pPr>
                        <w:pStyle w:val="Text"/>
                        <w:rPr>
                          <w:b/>
                        </w:rPr>
                      </w:pPr>
                      <w:r w:rsidRPr="00A116BE">
                        <w:t>*No School (Thanksgiving Break):</w:t>
                      </w:r>
                      <w:r w:rsidR="00F432F3">
                        <w:t xml:space="preserve"> Nov 22-24</w:t>
                      </w:r>
                    </w:p>
                    <w:p w:rsidR="00EF271B" w:rsidRPr="00A116BE" w:rsidRDefault="00EF271B" w:rsidP="00122482">
                      <w:pPr>
                        <w:pStyle w:val="Text"/>
                      </w:pPr>
                    </w:p>
                    <w:p w:rsidR="00EF271B" w:rsidRPr="00A116BE" w:rsidRDefault="00EF271B" w:rsidP="00122482">
                      <w:pPr>
                        <w:pStyle w:val="Text"/>
                        <w:rPr>
                          <w:b/>
                        </w:rPr>
                      </w:pPr>
                      <w:r w:rsidRPr="00A116BE">
                        <w:t>*No Sch</w:t>
                      </w:r>
                      <w:r w:rsidR="00F432F3">
                        <w:t>ool (Winter Break): Dec 23-Jan 5</w:t>
                      </w:r>
                    </w:p>
                    <w:p w:rsidR="00EF271B" w:rsidRPr="00A116BE" w:rsidRDefault="00EF271B" w:rsidP="00122482">
                      <w:pPr>
                        <w:pStyle w:val="Text"/>
                      </w:pPr>
                    </w:p>
                    <w:p w:rsidR="00EF271B" w:rsidRPr="00A116BE" w:rsidRDefault="00F432F3" w:rsidP="00122482">
                      <w:pPr>
                        <w:pStyle w:val="Text"/>
                        <w:rPr>
                          <w:b/>
                        </w:rPr>
                      </w:pPr>
                      <w:r>
                        <w:t>*No School (MLK Jr Day): Jan 15</w:t>
                      </w:r>
                    </w:p>
                    <w:p w:rsidR="00EF271B" w:rsidRPr="00A116BE" w:rsidRDefault="00EF271B" w:rsidP="00122482">
                      <w:pPr>
                        <w:pStyle w:val="Text"/>
                      </w:pPr>
                    </w:p>
                    <w:p w:rsidR="00A71F3B" w:rsidRDefault="00EF271B" w:rsidP="00122482">
                      <w:pPr>
                        <w:pStyle w:val="Text"/>
                      </w:pPr>
                      <w:r w:rsidRPr="00A116BE">
                        <w:t>*Sp</w:t>
                      </w:r>
                      <w:r w:rsidR="00004504">
                        <w:t>ring P/T Conferences: Tue, Feb 6 and</w:t>
                      </w:r>
                    </w:p>
                    <w:p w:rsidR="00EF271B" w:rsidRDefault="00004504" w:rsidP="00122482">
                      <w:pPr>
                        <w:pStyle w:val="Text"/>
                      </w:pPr>
                      <w:r>
                        <w:t xml:space="preserve"> Thur, Feb 8</w:t>
                      </w:r>
                      <w:r w:rsidR="00EF271B" w:rsidRPr="00A116BE">
                        <w:t xml:space="preserve"> from 3:30-6:30 pm</w:t>
                      </w:r>
                    </w:p>
                    <w:p w:rsidR="00EF271B" w:rsidRPr="00A116BE" w:rsidRDefault="00EF271B" w:rsidP="00122482">
                      <w:pPr>
                        <w:pStyle w:val="Text"/>
                      </w:pPr>
                    </w:p>
                    <w:p w:rsidR="00EF271B" w:rsidRPr="00A116BE" w:rsidRDefault="00EF271B" w:rsidP="00122482">
                      <w:pPr>
                        <w:pStyle w:val="Text"/>
                        <w:rPr>
                          <w:b/>
                        </w:rPr>
                      </w:pPr>
                      <w:r w:rsidRPr="00A116BE">
                        <w:t>*No</w:t>
                      </w:r>
                      <w:r w:rsidR="00004504">
                        <w:t xml:space="preserve"> School (Spring Break): Mar 12-16</w:t>
                      </w:r>
                    </w:p>
                    <w:p w:rsidR="00EF271B" w:rsidRPr="00A116BE" w:rsidRDefault="00EF271B" w:rsidP="00122482">
                      <w:pPr>
                        <w:pStyle w:val="Text"/>
                      </w:pPr>
                    </w:p>
                    <w:p w:rsidR="00EF271B" w:rsidRDefault="00EF271B" w:rsidP="00122482">
                      <w:pPr>
                        <w:pStyle w:val="Text"/>
                      </w:pPr>
                      <w:r>
                        <w:t xml:space="preserve">*No School: </w:t>
                      </w:r>
                      <w:r w:rsidR="00885B2B">
                        <w:t>Friday March 30</w:t>
                      </w:r>
                      <w:r w:rsidR="00885B2B" w:rsidRPr="00885B2B">
                        <w:rPr>
                          <w:vertAlign w:val="superscript"/>
                        </w:rPr>
                        <w:t>th</w:t>
                      </w:r>
                      <w:r w:rsidR="00885B2B">
                        <w:t xml:space="preserve"> &amp; Monday April 2</w:t>
                      </w:r>
                      <w:r w:rsidR="00885B2B" w:rsidRPr="00885B2B">
                        <w:rPr>
                          <w:vertAlign w:val="superscript"/>
                        </w:rPr>
                        <w:t>nd</w:t>
                      </w:r>
                    </w:p>
                    <w:p w:rsidR="00885B2B" w:rsidRDefault="00885B2B" w:rsidP="00122482">
                      <w:pPr>
                        <w:pStyle w:val="Text"/>
                      </w:pPr>
                    </w:p>
                    <w:p w:rsidR="00EF271B" w:rsidRPr="00122482" w:rsidRDefault="00EF271B" w:rsidP="00122482">
                      <w:pPr>
                        <w:pStyle w:val="Text"/>
                        <w:rPr>
                          <w:b/>
                        </w:rPr>
                      </w:pPr>
                      <w:r w:rsidRPr="00122482">
                        <w:t>Last Day</w:t>
                      </w:r>
                      <w:r w:rsidR="00004504" w:rsidRPr="00122482">
                        <w:t>: Thursday</w:t>
                      </w:r>
                      <w:r w:rsidRPr="00122482">
                        <w:t>, May 24</w:t>
                      </w:r>
                    </w:p>
                    <w:p w:rsidR="00EF271B" w:rsidRDefault="00EF271B" w:rsidP="00122482">
                      <w:pPr>
                        <w:pStyle w:val="Text"/>
                      </w:pPr>
                    </w:p>
                    <w:p w:rsidR="00EF271B" w:rsidRPr="004E222D" w:rsidRDefault="00EF271B" w:rsidP="00122482">
                      <w:pPr>
                        <w:pStyle w:val="Text"/>
                      </w:pPr>
                    </w:p>
                    <w:p w:rsidR="00EF271B" w:rsidRPr="009C47BF" w:rsidRDefault="00EF271B" w:rsidP="00122482">
                      <w:pPr>
                        <w:pStyle w:val="Text"/>
                      </w:pPr>
                    </w:p>
                    <w:p w:rsidR="00EF271B" w:rsidRPr="004F0F33" w:rsidRDefault="00EF271B" w:rsidP="00395F19">
                      <w:pPr>
                        <w:pStyle w:val="SectionLabelALLCAPS"/>
                      </w:pPr>
                    </w:p>
                    <w:p w:rsidR="00EF271B" w:rsidRDefault="00EF271B" w:rsidP="00122482">
                      <w:pPr>
                        <w:pStyle w:val="Text"/>
                        <w:rPr>
                          <w:rStyle w:val="TextChar"/>
                        </w:rPr>
                      </w:pPr>
                    </w:p>
                  </w:txbxContent>
                </v:textbox>
              </v:shape>
            </w:pict>
          </mc:Fallback>
        </mc:AlternateContent>
      </w:r>
      <w:r w:rsidR="00885B2B" w:rsidRPr="00395F19">
        <w:rPr>
          <w:noProof/>
        </w:rPr>
        <mc:AlternateContent>
          <mc:Choice Requires="wps">
            <w:drawing>
              <wp:anchor distT="0" distB="0" distL="114300" distR="114300" simplePos="0" relativeHeight="251739136" behindDoc="0" locked="0" layoutInCell="1" allowOverlap="1" wp14:anchorId="7EDABB20" wp14:editId="2849A7A6">
                <wp:simplePos x="0" y="0"/>
                <wp:positionH relativeFrom="column">
                  <wp:posOffset>4191000</wp:posOffset>
                </wp:positionH>
                <wp:positionV relativeFrom="paragraph">
                  <wp:posOffset>912495</wp:posOffset>
                </wp:positionV>
                <wp:extent cx="2957830" cy="7092315"/>
                <wp:effectExtent l="0" t="0" r="0" b="0"/>
                <wp:wrapNone/>
                <wp:docPr id="1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709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71B" w:rsidRDefault="00EF271B" w:rsidP="00395F19">
                            <w:pPr>
                              <w:jc w:val="center"/>
                              <w:rPr>
                                <w:sz w:val="28"/>
                                <w:szCs w:val="28"/>
                              </w:rPr>
                            </w:pPr>
                            <w:r>
                              <w:rPr>
                                <w:b/>
                                <w:sz w:val="28"/>
                                <w:szCs w:val="28"/>
                                <w:u w:val="single"/>
                              </w:rPr>
                              <w:t>First Week of School Info:</w:t>
                            </w:r>
                          </w:p>
                          <w:p w:rsidR="00EF271B" w:rsidRDefault="00EF271B" w:rsidP="00395F19">
                            <w:pPr>
                              <w:rPr>
                                <w:sz w:val="24"/>
                                <w:szCs w:val="24"/>
                                <w:u w:val="single"/>
                              </w:rPr>
                            </w:pPr>
                            <w:r>
                              <w:rPr>
                                <w:sz w:val="24"/>
                                <w:szCs w:val="24"/>
                              </w:rPr>
                              <w:t>Scott will dismiss at 1:38 pm the first</w:t>
                            </w:r>
                            <w:r w:rsidR="00885B2B">
                              <w:rPr>
                                <w:sz w:val="24"/>
                                <w:szCs w:val="24"/>
                              </w:rPr>
                              <w:t xml:space="preserve"> two days of school, August 14-15</w:t>
                            </w:r>
                            <w:r>
                              <w:rPr>
                                <w:sz w:val="24"/>
                                <w:szCs w:val="24"/>
                              </w:rPr>
                              <w:t>.  Star</w:t>
                            </w:r>
                            <w:r w:rsidR="00ED29EC">
                              <w:rPr>
                                <w:sz w:val="24"/>
                                <w:szCs w:val="24"/>
                              </w:rPr>
                              <w:t xml:space="preserve"> Tran buses will run according to the early dismissal schedule on these days</w:t>
                            </w:r>
                            <w:r>
                              <w:rPr>
                                <w:sz w:val="24"/>
                                <w:szCs w:val="24"/>
                              </w:rPr>
                              <w:t>.  The normal dismissal time of 2:58 pm w</w:t>
                            </w:r>
                            <w:r w:rsidR="00F432F3">
                              <w:rPr>
                                <w:sz w:val="24"/>
                                <w:szCs w:val="24"/>
                              </w:rPr>
                              <w:t xml:space="preserve">ill start on </w:t>
                            </w:r>
                            <w:r w:rsidR="00885B2B">
                              <w:rPr>
                                <w:sz w:val="24"/>
                                <w:szCs w:val="24"/>
                              </w:rPr>
                              <w:t>Wednesday, August 16</w:t>
                            </w:r>
                            <w:r>
                              <w:rPr>
                                <w:sz w:val="24"/>
                                <w:szCs w:val="24"/>
                              </w:rPr>
                              <w:t>.  Breakfast will be</w:t>
                            </w:r>
                            <w:r w:rsidR="00F432F3">
                              <w:rPr>
                                <w:sz w:val="24"/>
                                <w:szCs w:val="24"/>
                              </w:rPr>
                              <w:t xml:space="preserve"> served beginning Monday, Aug 14</w:t>
                            </w:r>
                            <w:r>
                              <w:rPr>
                                <w:sz w:val="24"/>
                                <w:szCs w:val="24"/>
                              </w:rPr>
                              <w:t xml:space="preserve"> at 7:30 am.  </w:t>
                            </w:r>
                            <w:r>
                              <w:rPr>
                                <w:b/>
                                <w:sz w:val="24"/>
                                <w:szCs w:val="24"/>
                                <w:u w:val="single"/>
                              </w:rPr>
                              <w:t>The Media Center will not be open after school during the first week of school.</w:t>
                            </w:r>
                          </w:p>
                          <w:p w:rsidR="00EF271B" w:rsidRDefault="00EF271B" w:rsidP="00395F19">
                            <w:pPr>
                              <w:rPr>
                                <w:sz w:val="24"/>
                                <w:szCs w:val="24"/>
                              </w:rPr>
                            </w:pPr>
                            <w:r>
                              <w:rPr>
                                <w:sz w:val="24"/>
                                <w:szCs w:val="24"/>
                              </w:rPr>
                              <w:t>For student safety, students should not be dropped off before 7:30 am and should be picked up after school by 3:10 pm.  Please see the Arrival and Dismissal Procedures brochure included in this mailing for more information.</w:t>
                            </w:r>
                          </w:p>
                          <w:p w:rsidR="00EF271B" w:rsidRDefault="00EF271B" w:rsidP="00395F19">
                            <w:pPr>
                              <w:rPr>
                                <w:sz w:val="24"/>
                                <w:szCs w:val="24"/>
                              </w:rPr>
                            </w:pPr>
                          </w:p>
                          <w:p w:rsidR="00EF271B" w:rsidRDefault="00EF271B" w:rsidP="00395F19">
                            <w:pPr>
                              <w:rPr>
                                <w:sz w:val="24"/>
                                <w:szCs w:val="24"/>
                              </w:rPr>
                            </w:pPr>
                            <w:r w:rsidRPr="00395F19">
                              <w:rPr>
                                <w:noProof/>
                                <w:sz w:val="24"/>
                                <w:szCs w:val="24"/>
                              </w:rPr>
                              <w:drawing>
                                <wp:inline distT="0" distB="0" distL="0" distR="0" wp14:anchorId="56CEBAA0" wp14:editId="53DA606B">
                                  <wp:extent cx="2700068" cy="3318510"/>
                                  <wp:effectExtent l="0" t="0" r="508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660" cy="3342590"/>
                                          </a:xfrm>
                                          <a:prstGeom prst="rect">
                                            <a:avLst/>
                                          </a:prstGeom>
                                          <a:noFill/>
                                          <a:ln>
                                            <a:noFill/>
                                          </a:ln>
                                        </pic:spPr>
                                      </pic:pic>
                                    </a:graphicData>
                                  </a:graphic>
                                </wp:inline>
                              </w:drawing>
                            </w:r>
                          </w:p>
                          <w:p w:rsidR="00EF271B" w:rsidRDefault="00EF271B" w:rsidP="00395F19">
                            <w:pPr>
                              <w:rPr>
                                <w:sz w:val="24"/>
                                <w:szCs w:val="24"/>
                              </w:rPr>
                            </w:pPr>
                          </w:p>
                          <w:p w:rsidR="00EF271B" w:rsidRDefault="00EF271B" w:rsidP="00395F19">
                            <w:pPr>
                              <w:rPr>
                                <w:sz w:val="24"/>
                                <w:szCs w:val="24"/>
                              </w:rPr>
                            </w:pPr>
                          </w:p>
                          <w:p w:rsidR="00EF271B" w:rsidRDefault="00EF271B" w:rsidP="00395F19">
                            <w:pPr>
                              <w:rPr>
                                <w:sz w:val="24"/>
                                <w:szCs w:val="24"/>
                              </w:rPr>
                            </w:pPr>
                          </w:p>
                          <w:p w:rsidR="00EF271B" w:rsidRPr="007316B3" w:rsidRDefault="00EF271B" w:rsidP="00395F19">
                            <w:pPr>
                              <w:rPr>
                                <w:sz w:val="24"/>
                                <w:szCs w:val="24"/>
                              </w:rPr>
                            </w:pPr>
                          </w:p>
                          <w:p w:rsidR="00EF271B" w:rsidRDefault="00EF271B" w:rsidP="00395F19">
                            <w:pPr>
                              <w:pStyle w:val="Photocaption"/>
                            </w:pPr>
                          </w:p>
                          <w:p w:rsidR="00EF271B" w:rsidRDefault="00EF271B" w:rsidP="00395F19">
                            <w:pPr>
                              <w:pStyle w:val="TextRightAligned"/>
                              <w:rPr>
                                <w:rStyle w:val="TextRightAlignedChar"/>
                              </w:rPr>
                            </w:pPr>
                          </w:p>
                          <w:p w:rsidR="00EF271B" w:rsidRDefault="00EF271B" w:rsidP="00395F19">
                            <w:pPr>
                              <w:pStyle w:val="TextRightAligned"/>
                              <w:rPr>
                                <w:rStyle w:val="TextRightAlignedChar"/>
                              </w:rPr>
                            </w:pPr>
                          </w:p>
                          <w:p w:rsidR="00EF271B" w:rsidRDefault="00EF271B" w:rsidP="00395F19">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BB20" id="Text Box 183" o:spid="_x0000_s1038" type="#_x0000_t202" style="position:absolute;margin-left:330pt;margin-top:71.85pt;width:232.9pt;height:55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tWvAIAAMY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" filled="f" stroked="f">
                <v:textbox>
                  <w:txbxContent>
                    <w:p w:rsidR="00EF271B" w:rsidRDefault="00EF271B" w:rsidP="00395F19">
                      <w:pPr>
                        <w:jc w:val="center"/>
                        <w:rPr>
                          <w:sz w:val="28"/>
                          <w:szCs w:val="28"/>
                        </w:rPr>
                      </w:pPr>
                      <w:r>
                        <w:rPr>
                          <w:b/>
                          <w:sz w:val="28"/>
                          <w:szCs w:val="28"/>
                          <w:u w:val="single"/>
                        </w:rPr>
                        <w:t>First Week of School Info:</w:t>
                      </w:r>
                    </w:p>
                    <w:p w:rsidR="00EF271B" w:rsidRDefault="00EF271B" w:rsidP="00395F19">
                      <w:pPr>
                        <w:rPr>
                          <w:sz w:val="24"/>
                          <w:szCs w:val="24"/>
                          <w:u w:val="single"/>
                        </w:rPr>
                      </w:pPr>
                      <w:r>
                        <w:rPr>
                          <w:sz w:val="24"/>
                          <w:szCs w:val="24"/>
                        </w:rPr>
                        <w:t>Scott will dismiss at 1:38 pm the first</w:t>
                      </w:r>
                      <w:r w:rsidR="00885B2B">
                        <w:rPr>
                          <w:sz w:val="24"/>
                          <w:szCs w:val="24"/>
                        </w:rPr>
                        <w:t xml:space="preserve"> two days of school, August 14-15</w:t>
                      </w:r>
                      <w:r>
                        <w:rPr>
                          <w:sz w:val="24"/>
                          <w:szCs w:val="24"/>
                        </w:rPr>
                        <w:t>.  Star</w:t>
                      </w:r>
                      <w:r w:rsidR="00ED29EC">
                        <w:rPr>
                          <w:sz w:val="24"/>
                          <w:szCs w:val="24"/>
                        </w:rPr>
                        <w:t xml:space="preserve"> Tran buses will run according to the early dismissal schedule on these days</w:t>
                      </w:r>
                      <w:r>
                        <w:rPr>
                          <w:sz w:val="24"/>
                          <w:szCs w:val="24"/>
                        </w:rPr>
                        <w:t>.  The normal dismissal time of 2:58 pm w</w:t>
                      </w:r>
                      <w:r w:rsidR="00F432F3">
                        <w:rPr>
                          <w:sz w:val="24"/>
                          <w:szCs w:val="24"/>
                        </w:rPr>
                        <w:t xml:space="preserve">ill start on </w:t>
                      </w:r>
                      <w:r w:rsidR="00885B2B">
                        <w:rPr>
                          <w:sz w:val="24"/>
                          <w:szCs w:val="24"/>
                        </w:rPr>
                        <w:t>Wednesday, August 16</w:t>
                      </w:r>
                      <w:r>
                        <w:rPr>
                          <w:sz w:val="24"/>
                          <w:szCs w:val="24"/>
                        </w:rPr>
                        <w:t>.  Breakfast will be</w:t>
                      </w:r>
                      <w:r w:rsidR="00F432F3">
                        <w:rPr>
                          <w:sz w:val="24"/>
                          <w:szCs w:val="24"/>
                        </w:rPr>
                        <w:t xml:space="preserve"> served beginning Monday, Aug 14</w:t>
                      </w:r>
                      <w:r>
                        <w:rPr>
                          <w:sz w:val="24"/>
                          <w:szCs w:val="24"/>
                        </w:rPr>
                        <w:t xml:space="preserve"> at 7:30 am.  </w:t>
                      </w:r>
                      <w:r>
                        <w:rPr>
                          <w:b/>
                          <w:sz w:val="24"/>
                          <w:szCs w:val="24"/>
                          <w:u w:val="single"/>
                        </w:rPr>
                        <w:t>The Media Center will not be open after school during the first week of school.</w:t>
                      </w:r>
                    </w:p>
                    <w:p w:rsidR="00EF271B" w:rsidRDefault="00EF271B" w:rsidP="00395F19">
                      <w:pPr>
                        <w:rPr>
                          <w:sz w:val="24"/>
                          <w:szCs w:val="24"/>
                        </w:rPr>
                      </w:pPr>
                      <w:r>
                        <w:rPr>
                          <w:sz w:val="24"/>
                          <w:szCs w:val="24"/>
                        </w:rPr>
                        <w:t>For student safety, students should not be dropped off before 7:30 am and should be picked up after school by 3:10 pm.  Please see the Arrival and Dismissal Procedures brochure included in this mailing for more information.</w:t>
                      </w:r>
                    </w:p>
                    <w:p w:rsidR="00EF271B" w:rsidRDefault="00EF271B" w:rsidP="00395F19">
                      <w:pPr>
                        <w:rPr>
                          <w:sz w:val="24"/>
                          <w:szCs w:val="24"/>
                        </w:rPr>
                      </w:pPr>
                    </w:p>
                    <w:p w:rsidR="00EF271B" w:rsidRDefault="00EF271B" w:rsidP="00395F19">
                      <w:pPr>
                        <w:rPr>
                          <w:sz w:val="24"/>
                          <w:szCs w:val="24"/>
                        </w:rPr>
                      </w:pPr>
                      <w:r w:rsidRPr="00395F19">
                        <w:rPr>
                          <w:noProof/>
                          <w:sz w:val="24"/>
                          <w:szCs w:val="24"/>
                        </w:rPr>
                        <w:drawing>
                          <wp:inline distT="0" distB="0" distL="0" distR="0" wp14:anchorId="56CEBAA0" wp14:editId="53DA606B">
                            <wp:extent cx="2700068" cy="3318510"/>
                            <wp:effectExtent l="0" t="0" r="508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660" cy="3342590"/>
                                    </a:xfrm>
                                    <a:prstGeom prst="rect">
                                      <a:avLst/>
                                    </a:prstGeom>
                                    <a:noFill/>
                                    <a:ln>
                                      <a:noFill/>
                                    </a:ln>
                                  </pic:spPr>
                                </pic:pic>
                              </a:graphicData>
                            </a:graphic>
                          </wp:inline>
                        </w:drawing>
                      </w:r>
                    </w:p>
                    <w:p w:rsidR="00EF271B" w:rsidRDefault="00EF271B" w:rsidP="00395F19">
                      <w:pPr>
                        <w:rPr>
                          <w:sz w:val="24"/>
                          <w:szCs w:val="24"/>
                        </w:rPr>
                      </w:pPr>
                    </w:p>
                    <w:p w:rsidR="00EF271B" w:rsidRDefault="00EF271B" w:rsidP="00395F19">
                      <w:pPr>
                        <w:rPr>
                          <w:sz w:val="24"/>
                          <w:szCs w:val="24"/>
                        </w:rPr>
                      </w:pPr>
                    </w:p>
                    <w:p w:rsidR="00EF271B" w:rsidRDefault="00EF271B" w:rsidP="00395F19">
                      <w:pPr>
                        <w:rPr>
                          <w:sz w:val="24"/>
                          <w:szCs w:val="24"/>
                        </w:rPr>
                      </w:pPr>
                    </w:p>
                    <w:p w:rsidR="00EF271B" w:rsidRPr="007316B3" w:rsidRDefault="00EF271B" w:rsidP="00395F19">
                      <w:pPr>
                        <w:rPr>
                          <w:sz w:val="24"/>
                          <w:szCs w:val="24"/>
                        </w:rPr>
                      </w:pPr>
                    </w:p>
                    <w:p w:rsidR="00EF271B" w:rsidRDefault="00EF271B" w:rsidP="00395F19">
                      <w:pPr>
                        <w:pStyle w:val="Photocaption"/>
                      </w:pPr>
                    </w:p>
                    <w:p w:rsidR="00EF271B" w:rsidRDefault="00EF271B" w:rsidP="00395F19">
                      <w:pPr>
                        <w:pStyle w:val="TextRightAligned"/>
                        <w:rPr>
                          <w:rStyle w:val="TextRightAlignedChar"/>
                        </w:rPr>
                      </w:pPr>
                    </w:p>
                    <w:p w:rsidR="00EF271B" w:rsidRDefault="00EF271B" w:rsidP="00395F19">
                      <w:pPr>
                        <w:pStyle w:val="TextRightAligned"/>
                        <w:rPr>
                          <w:rStyle w:val="TextRightAlignedChar"/>
                        </w:rPr>
                      </w:pPr>
                    </w:p>
                    <w:p w:rsidR="00EF271B" w:rsidRDefault="00EF271B" w:rsidP="00395F19">
                      <w:pPr>
                        <w:pStyle w:val="TextRightAligned"/>
                        <w:rPr>
                          <w:rStyle w:val="TextRightAlignedChar"/>
                        </w:rPr>
                      </w:pPr>
                    </w:p>
                  </w:txbxContent>
                </v:textbox>
              </v:shape>
            </w:pict>
          </mc:Fallback>
        </mc:AlternateContent>
      </w:r>
      <w:r w:rsidR="00395F19">
        <w:br w:type="page"/>
      </w:r>
    </w:p>
    <w:p w:rsidR="002F0BDB" w:rsidRDefault="009F347D">
      <w:r>
        <w:rPr>
          <w:noProof/>
        </w:rPr>
        <w:lastRenderedPageBreak/>
        <mc:AlternateContent>
          <mc:Choice Requires="wps">
            <w:drawing>
              <wp:anchor distT="0" distB="0" distL="114300" distR="114300" simplePos="0" relativeHeight="251653118" behindDoc="1" locked="0" layoutInCell="1" allowOverlap="1" wp14:anchorId="1B760DBA" wp14:editId="1AF966B9">
                <wp:simplePos x="0" y="0"/>
                <wp:positionH relativeFrom="column">
                  <wp:posOffset>38100</wp:posOffset>
                </wp:positionH>
                <wp:positionV relativeFrom="paragraph">
                  <wp:posOffset>95250</wp:posOffset>
                </wp:positionV>
                <wp:extent cx="3619500" cy="9445625"/>
                <wp:effectExtent l="0" t="0" r="0" b="3175"/>
                <wp:wrapNone/>
                <wp:docPr id="2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00" cy="944562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EF271B" w:rsidRDefault="00EF271B" w:rsidP="000737CC">
                            <w:pPr>
                              <w:jc w:val="center"/>
                            </w:pPr>
                          </w:p>
                          <w:p w:rsidR="00EF271B" w:rsidRDefault="00EF271B" w:rsidP="000737CC">
                            <w:pPr>
                              <w:jc w:val="center"/>
                            </w:pPr>
                          </w:p>
                          <w:p w:rsidR="00EF271B" w:rsidRDefault="00EF271B" w:rsidP="000737CC">
                            <w:pPr>
                              <w:jc w:val="center"/>
                            </w:pPr>
                          </w:p>
                          <w:p w:rsidR="00EF271B" w:rsidRDefault="00EF271B" w:rsidP="000737CC">
                            <w:pPr>
                              <w:jc w:val="center"/>
                            </w:pPr>
                          </w:p>
                          <w:p w:rsidR="00EF271B" w:rsidRPr="00AB30B3" w:rsidRDefault="00EF271B" w:rsidP="000737CC">
                            <w:pPr>
                              <w:pStyle w:val="ListParagraph"/>
                              <w:numPr>
                                <w:ilvl w:val="0"/>
                                <w:numId w:val="1"/>
                              </w:numPr>
                            </w:pPr>
                            <w:r>
                              <w:rPr>
                                <w:sz w:val="20"/>
                                <w:szCs w:val="20"/>
                              </w:rPr>
                              <w:t xml:space="preserve">It is your responsibility to contact the school office at 402-436-1218 if your child will be absent from school at any time.  This includes late arrivals and early dismissals.  An answering machine is available when the office is closed. </w:t>
                            </w:r>
                          </w:p>
                          <w:p w:rsidR="00EF271B" w:rsidRPr="00AB30B3" w:rsidRDefault="00EF271B" w:rsidP="000737CC">
                            <w:pPr>
                              <w:pStyle w:val="ListParagraph"/>
                              <w:numPr>
                                <w:ilvl w:val="0"/>
                                <w:numId w:val="1"/>
                              </w:numPr>
                            </w:pPr>
                            <w:r>
                              <w:rPr>
                                <w:sz w:val="20"/>
                                <w:szCs w:val="20"/>
                              </w:rPr>
                              <w:t>Please keep the office informed of address, phone number or email changes.</w:t>
                            </w:r>
                          </w:p>
                          <w:p w:rsidR="00EF271B" w:rsidRPr="00AB30B3" w:rsidRDefault="00EF271B" w:rsidP="000737CC">
                            <w:pPr>
                              <w:pStyle w:val="ListParagraph"/>
                              <w:numPr>
                                <w:ilvl w:val="0"/>
                                <w:numId w:val="1"/>
                              </w:numPr>
                            </w:pPr>
                            <w:r>
                              <w:rPr>
                                <w:sz w:val="20"/>
                                <w:szCs w:val="20"/>
                              </w:rPr>
                              <w:t>Students are not allowed to use their cell phones during the school day, so please avoid calling or texting your child between the hours of 8:00am -2:58pm.  If a message cannot wait until after school, please call the main office</w:t>
                            </w:r>
                          </w:p>
                          <w:p w:rsidR="00EF271B" w:rsidRPr="00AB30B3" w:rsidRDefault="00EF271B" w:rsidP="000737CC">
                            <w:pPr>
                              <w:pStyle w:val="ListParagraph"/>
                              <w:numPr>
                                <w:ilvl w:val="0"/>
                                <w:numId w:val="1"/>
                              </w:numPr>
                            </w:pPr>
                            <w:r>
                              <w:rPr>
                                <w:sz w:val="20"/>
                                <w:szCs w:val="20"/>
                              </w:rPr>
                              <w:t xml:space="preserve">In order to avoid classroom interruptions, parent deliveries and phone messages for students will be held in the main office.  Students will be notified by message board and can pick items up during lunch or breaks.  </w:t>
                            </w:r>
                          </w:p>
                          <w:p w:rsidR="00EF271B" w:rsidRPr="00353262" w:rsidRDefault="00EF271B" w:rsidP="00353262">
                            <w:pPr>
                              <w:pStyle w:val="ListParagraph"/>
                              <w:numPr>
                                <w:ilvl w:val="0"/>
                                <w:numId w:val="1"/>
                              </w:numPr>
                            </w:pPr>
                            <w:r>
                              <w:rPr>
                                <w:sz w:val="20"/>
                                <w:szCs w:val="20"/>
                              </w:rPr>
                              <w:t xml:space="preserve">Homework requests can be made through the office the </w:t>
                            </w:r>
                            <w:r w:rsidRPr="00AB30B3">
                              <w:rPr>
                                <w:b/>
                                <w:sz w:val="20"/>
                                <w:szCs w:val="20"/>
                              </w:rPr>
                              <w:t>morning of the third day of an absence due to illness</w:t>
                            </w:r>
                            <w:r>
                              <w:rPr>
                                <w:b/>
                                <w:sz w:val="20"/>
                                <w:szCs w:val="20"/>
                              </w:rPr>
                              <w:t xml:space="preserve">.  Call the school before 9:00 am as teachers use their plan times to gather assignments.  </w:t>
                            </w:r>
                            <w:r>
                              <w:rPr>
                                <w:sz w:val="20"/>
                                <w:szCs w:val="20"/>
                              </w:rPr>
                              <w:t>These assignments can be picked up in the office between 3:15-4:00 pm that day.  Parents and students are encouraged to check ParentVue or StudentVue for schoolwork they may have missed while absent.</w:t>
                            </w:r>
                          </w:p>
                          <w:p w:rsidR="00EF271B" w:rsidRDefault="00EF271B" w:rsidP="00353262"/>
                          <w:p w:rsidR="00EF271B" w:rsidRDefault="00EF271B" w:rsidP="00353262"/>
                          <w:p w:rsidR="00EF271B" w:rsidRDefault="00EF271B" w:rsidP="00353262"/>
                          <w:p w:rsidR="00EF271B" w:rsidRPr="00353262" w:rsidRDefault="00EF271B" w:rsidP="00353262"/>
                          <w:p w:rsidR="00EF271B" w:rsidRPr="005372B6" w:rsidRDefault="003A6C42" w:rsidP="00E46DAA">
                            <w:pPr>
                              <w:ind w:firstLine="720"/>
                              <w:rPr>
                                <w:b/>
                                <w:color w:val="215868" w:themeColor="accent5" w:themeShade="80"/>
                                <w:sz w:val="52"/>
                                <w:szCs w:val="52"/>
                                <w14:textOutline w14:w="0" w14:cap="flat" w14:cmpd="sng" w14:algn="ctr">
                                  <w14:noFill/>
                                  <w14:prstDash w14:val="solid"/>
                                  <w14:round/>
                                </w14:textOutline>
                              </w:rPr>
                            </w:pPr>
                            <w:r>
                              <w:rPr>
                                <w:b/>
                                <w:sz w:val="44"/>
                                <w:szCs w:val="44"/>
                                <w14:textOutline w14:w="0" w14:cap="flat" w14:cmpd="sng" w14:algn="ctr">
                                  <w14:noFill/>
                                  <w14:prstDash w14:val="solid"/>
                                  <w14:round/>
                                </w14:textOutline>
                              </w:rPr>
                              <w:t xml:space="preserve">    </w:t>
                            </w:r>
                            <w:r w:rsidR="00EF271B" w:rsidRPr="005372B6">
                              <w:rPr>
                                <w:b/>
                                <w:sz w:val="52"/>
                                <w:szCs w:val="52"/>
                                <w14:textOutline w14:w="0" w14:cap="flat" w14:cmpd="sng" w14:algn="ctr">
                                  <w14:noFill/>
                                  <w14:prstDash w14:val="solid"/>
                                  <w14:round/>
                                </w14:textOutline>
                              </w:rPr>
                              <w:t>Visitor Entrance</w:t>
                            </w:r>
                          </w:p>
                          <w:p w:rsidR="00916B86" w:rsidRPr="00916B86" w:rsidRDefault="00916B86" w:rsidP="00916B86">
                            <w:pPr>
                              <w:ind w:left="720" w:firstLine="720"/>
                              <w:rPr>
                                <w:b/>
                                <w:color w:val="215868" w:themeColor="accent5" w:themeShade="80"/>
                                <w:sz w:val="40"/>
                                <w:szCs w:val="40"/>
                                <w14:textOutline w14:w="0" w14:cap="flat" w14:cmpd="sng" w14:algn="ctr">
                                  <w14:noFill/>
                                  <w14:prstDash w14:val="solid"/>
                                  <w14:round/>
                                </w14:textOutline>
                              </w:rPr>
                            </w:pPr>
                          </w:p>
                          <w:p w:rsidR="00EF271B" w:rsidRPr="00353262" w:rsidRDefault="00EF271B" w:rsidP="001D7B7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 keep our building secure for students and staff, visitors need to enter through Door #1, which is the main front door on the South side of the building by the flagpole.  All other doors will be locked during the school day.  Visitors will check in with our Secured Entrance Monitor and get a badge before entering the building.  Parking is available for guests on the South side in the circle drive.</w:t>
                            </w:r>
                          </w:p>
                          <w:p w:rsidR="00EF271B" w:rsidRDefault="00EF271B" w:rsidP="001D7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0DBA" id="Freeform 142" o:spid="_x0000_s1039" style="position:absolute;margin-left:3pt;margin-top:7.5pt;width:285pt;height:743.75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15235,565;3363012,9607;3408777,28822;3451023,57644;3490250,94377;3525454,140153;3555629,191580;3580272,249789;3599383,312518;3612962,380334;3618997,451541;3618997,8994084;3612962,9065291;3599383,9133107;3580272,9196402;3555629,9254045;3525454,9306037;3490250,9350683;3451023,9388547;3408777,9416803;3363012,9436018;3315235,9445060;304265,9445060;256488,9436018;210723,9416803;168477,9388547;128747,9350683;94046,9306037;63871,9254045;38725,9196402;20117,9133107;6538,9065291;503,8994084;503,451541;6538,380334;20117,312518;38725,249789;63871,191580;94046,140153;128747,94377;168477,57644;210723,28822;256488,9607;304265,565" o:connectangles="0,0,0,0,0,0,0,0,0,0,0,0,0,0,0,0,0,0,0,0,0,0,0,0,0,0,0,0,0,0,0,0,0,0,0,0,0,0,0,0,0,0,0,0" textboxrect="0,0,7197,16714"/>
                <v:textbox>
                  <w:txbxContent>
                    <w:p w:rsidR="00EF271B" w:rsidRDefault="00EF271B" w:rsidP="000737CC">
                      <w:pPr>
                        <w:jc w:val="center"/>
                      </w:pPr>
                    </w:p>
                    <w:p w:rsidR="00EF271B" w:rsidRDefault="00EF271B" w:rsidP="000737CC">
                      <w:pPr>
                        <w:jc w:val="center"/>
                      </w:pPr>
                    </w:p>
                    <w:p w:rsidR="00EF271B" w:rsidRDefault="00EF271B" w:rsidP="000737CC">
                      <w:pPr>
                        <w:jc w:val="center"/>
                      </w:pPr>
                    </w:p>
                    <w:p w:rsidR="00EF271B" w:rsidRDefault="00EF271B" w:rsidP="000737CC">
                      <w:pPr>
                        <w:jc w:val="center"/>
                      </w:pPr>
                    </w:p>
                    <w:p w:rsidR="00EF271B" w:rsidRPr="00AB30B3" w:rsidRDefault="00EF271B" w:rsidP="000737CC">
                      <w:pPr>
                        <w:pStyle w:val="ListParagraph"/>
                        <w:numPr>
                          <w:ilvl w:val="0"/>
                          <w:numId w:val="1"/>
                        </w:numPr>
                      </w:pPr>
                      <w:r>
                        <w:rPr>
                          <w:sz w:val="20"/>
                          <w:szCs w:val="20"/>
                        </w:rPr>
                        <w:t xml:space="preserve">It is your responsibility to contact the school office at 402-436-1218 if your child will be absent from school at any time.  This includes late arrivals and early dismissals.  An answering machine is available when the office is closed. </w:t>
                      </w:r>
                    </w:p>
                    <w:p w:rsidR="00EF271B" w:rsidRPr="00AB30B3" w:rsidRDefault="00EF271B" w:rsidP="000737CC">
                      <w:pPr>
                        <w:pStyle w:val="ListParagraph"/>
                        <w:numPr>
                          <w:ilvl w:val="0"/>
                          <w:numId w:val="1"/>
                        </w:numPr>
                      </w:pPr>
                      <w:r>
                        <w:rPr>
                          <w:sz w:val="20"/>
                          <w:szCs w:val="20"/>
                        </w:rPr>
                        <w:t>Please keep the office informed of address, phone number or email changes.</w:t>
                      </w:r>
                    </w:p>
                    <w:p w:rsidR="00EF271B" w:rsidRPr="00AB30B3" w:rsidRDefault="00EF271B" w:rsidP="000737CC">
                      <w:pPr>
                        <w:pStyle w:val="ListParagraph"/>
                        <w:numPr>
                          <w:ilvl w:val="0"/>
                          <w:numId w:val="1"/>
                        </w:numPr>
                      </w:pPr>
                      <w:r>
                        <w:rPr>
                          <w:sz w:val="20"/>
                          <w:szCs w:val="20"/>
                        </w:rPr>
                        <w:t>Students are not allowed to use their cell phones during the school day, so please avoid calling or texting your child between the hours of 8:00am -2:58pm.  If a message cannot wait until after school, please call the main office</w:t>
                      </w:r>
                    </w:p>
                    <w:p w:rsidR="00EF271B" w:rsidRPr="00AB30B3" w:rsidRDefault="00EF271B" w:rsidP="000737CC">
                      <w:pPr>
                        <w:pStyle w:val="ListParagraph"/>
                        <w:numPr>
                          <w:ilvl w:val="0"/>
                          <w:numId w:val="1"/>
                        </w:numPr>
                      </w:pPr>
                      <w:r>
                        <w:rPr>
                          <w:sz w:val="20"/>
                          <w:szCs w:val="20"/>
                        </w:rPr>
                        <w:t xml:space="preserve">In order to avoid classroom interruptions, parent deliveries and phone messages for students will be held in the main office.  Students will be notified by message board and can pick items up during lunch or breaks.  </w:t>
                      </w:r>
                    </w:p>
                    <w:p w:rsidR="00EF271B" w:rsidRPr="00353262" w:rsidRDefault="00EF271B" w:rsidP="00353262">
                      <w:pPr>
                        <w:pStyle w:val="ListParagraph"/>
                        <w:numPr>
                          <w:ilvl w:val="0"/>
                          <w:numId w:val="1"/>
                        </w:numPr>
                      </w:pPr>
                      <w:r>
                        <w:rPr>
                          <w:sz w:val="20"/>
                          <w:szCs w:val="20"/>
                        </w:rPr>
                        <w:t xml:space="preserve">Homework requests can be made through the office the </w:t>
                      </w:r>
                      <w:r w:rsidRPr="00AB30B3">
                        <w:rPr>
                          <w:b/>
                          <w:sz w:val="20"/>
                          <w:szCs w:val="20"/>
                        </w:rPr>
                        <w:t>morning of the third day of an absence due to illness</w:t>
                      </w:r>
                      <w:r>
                        <w:rPr>
                          <w:b/>
                          <w:sz w:val="20"/>
                          <w:szCs w:val="20"/>
                        </w:rPr>
                        <w:t xml:space="preserve">.  Call the school before 9:00 am as teachers use their plan times to gather assignments.  </w:t>
                      </w:r>
                      <w:r>
                        <w:rPr>
                          <w:sz w:val="20"/>
                          <w:szCs w:val="20"/>
                        </w:rPr>
                        <w:t>These assignments can be picked up in the office between 3:15-4:00 pm that day.  Parents and students are encouraged to check ParentVue or StudentVue for schoolwork they may have missed while absent.</w:t>
                      </w:r>
                    </w:p>
                    <w:p w:rsidR="00EF271B" w:rsidRDefault="00EF271B" w:rsidP="00353262"/>
                    <w:p w:rsidR="00EF271B" w:rsidRDefault="00EF271B" w:rsidP="00353262"/>
                    <w:p w:rsidR="00EF271B" w:rsidRDefault="00EF271B" w:rsidP="00353262"/>
                    <w:p w:rsidR="00EF271B" w:rsidRPr="00353262" w:rsidRDefault="00EF271B" w:rsidP="00353262"/>
                    <w:p w:rsidR="00EF271B" w:rsidRPr="005372B6" w:rsidRDefault="003A6C42" w:rsidP="00E46DAA">
                      <w:pPr>
                        <w:ind w:firstLine="720"/>
                        <w:rPr>
                          <w:b/>
                          <w:color w:val="215868" w:themeColor="accent5" w:themeShade="80"/>
                          <w:sz w:val="52"/>
                          <w:szCs w:val="52"/>
                          <w14:textOutline w14:w="0" w14:cap="flat" w14:cmpd="sng" w14:algn="ctr">
                            <w14:noFill/>
                            <w14:prstDash w14:val="solid"/>
                            <w14:round/>
                          </w14:textOutline>
                        </w:rPr>
                      </w:pPr>
                      <w:r>
                        <w:rPr>
                          <w:b/>
                          <w:sz w:val="44"/>
                          <w:szCs w:val="44"/>
                          <w14:textOutline w14:w="0" w14:cap="flat" w14:cmpd="sng" w14:algn="ctr">
                            <w14:noFill/>
                            <w14:prstDash w14:val="solid"/>
                            <w14:round/>
                          </w14:textOutline>
                        </w:rPr>
                        <w:t xml:space="preserve">    </w:t>
                      </w:r>
                      <w:r w:rsidR="00EF271B" w:rsidRPr="005372B6">
                        <w:rPr>
                          <w:b/>
                          <w:sz w:val="52"/>
                          <w:szCs w:val="52"/>
                          <w14:textOutline w14:w="0" w14:cap="flat" w14:cmpd="sng" w14:algn="ctr">
                            <w14:noFill/>
                            <w14:prstDash w14:val="solid"/>
                            <w14:round/>
                          </w14:textOutline>
                        </w:rPr>
                        <w:t>Visitor Entrance</w:t>
                      </w:r>
                    </w:p>
                    <w:p w:rsidR="00916B86" w:rsidRPr="00916B86" w:rsidRDefault="00916B86" w:rsidP="00916B86">
                      <w:pPr>
                        <w:ind w:left="720" w:firstLine="720"/>
                        <w:rPr>
                          <w:b/>
                          <w:color w:val="215868" w:themeColor="accent5" w:themeShade="80"/>
                          <w:sz w:val="40"/>
                          <w:szCs w:val="40"/>
                          <w14:textOutline w14:w="0" w14:cap="flat" w14:cmpd="sng" w14:algn="ctr">
                            <w14:noFill/>
                            <w14:prstDash w14:val="solid"/>
                            <w14:round/>
                          </w14:textOutline>
                        </w:rPr>
                      </w:pPr>
                    </w:p>
                    <w:p w:rsidR="00EF271B" w:rsidRPr="00353262" w:rsidRDefault="00EF271B" w:rsidP="001D7B7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 keep our building secure for students and staff, visitors need to enter through Door #1, which is the main front door on the South side of the building by the flagpole.  All other doors will be locked during the school day.  Visitors will check in with our Secured Entrance Monitor and get a badge before entering the building.  Parking is available for guests on the South side in the circle drive.</w:t>
                      </w:r>
                    </w:p>
                    <w:p w:rsidR="00EF271B" w:rsidRDefault="00EF271B" w:rsidP="001D7B77"/>
                  </w:txbxContent>
                </v:textbox>
              </v:shape>
            </w:pict>
          </mc:Fallback>
        </mc:AlternateContent>
      </w:r>
      <w:r>
        <w:rPr>
          <w:noProof/>
        </w:rPr>
        <mc:AlternateContent>
          <mc:Choice Requires="wps">
            <w:drawing>
              <wp:anchor distT="0" distB="0" distL="114300" distR="114300" simplePos="0" relativeHeight="251655166" behindDoc="1" locked="0" layoutInCell="1" allowOverlap="1" wp14:anchorId="68524EC6" wp14:editId="38A4F159">
                <wp:simplePos x="0" y="0"/>
                <wp:positionH relativeFrom="column">
                  <wp:posOffset>3714750</wp:posOffset>
                </wp:positionH>
                <wp:positionV relativeFrom="paragraph">
                  <wp:posOffset>101600</wp:posOffset>
                </wp:positionV>
                <wp:extent cx="3553460" cy="9404350"/>
                <wp:effectExtent l="0" t="0" r="8890" b="6350"/>
                <wp:wrapNone/>
                <wp:docPr id="2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53460" cy="940435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9C1147" w:rsidRDefault="00916B86" w:rsidP="00916B86">
                            <w:r>
                              <w:t xml:space="preserve">   </w:t>
                            </w:r>
                          </w:p>
                          <w:p w:rsidR="00F3669B" w:rsidRDefault="009C1147" w:rsidP="00916B86">
                            <w:r>
                              <w:t xml:space="preserve">   </w:t>
                            </w:r>
                            <w:r w:rsidR="00916B86">
                              <w:t xml:space="preserve"> </w:t>
                            </w:r>
                          </w:p>
                          <w:p w:rsidR="00916B86" w:rsidRPr="00916B86" w:rsidRDefault="00916B86" w:rsidP="00916B86">
                            <w:pPr>
                              <w:rPr>
                                <w:rFonts w:ascii="Britannic Bold" w:hAnsi="Britannic Bold"/>
                                <w:sz w:val="40"/>
                                <w:szCs w:val="40"/>
                              </w:rPr>
                            </w:pPr>
                            <w:r>
                              <w:t xml:space="preserve"> </w:t>
                            </w:r>
                            <w:r w:rsidRPr="00916B86">
                              <w:rPr>
                                <w:rFonts w:ascii="Britannic Bold" w:hAnsi="Britannic Bold"/>
                                <w:sz w:val="40"/>
                                <w:szCs w:val="40"/>
                              </w:rPr>
                              <w:t>Star Tran Bus Information</w:t>
                            </w:r>
                          </w:p>
                          <w:p w:rsidR="00EF271B" w:rsidRDefault="00EF271B" w:rsidP="00024B71">
                            <w:pPr>
                              <w:jc w:val="center"/>
                            </w:pPr>
                          </w:p>
                          <w:p w:rsidR="00EF271B" w:rsidRDefault="00EF271B" w:rsidP="00024B71">
                            <w:pPr>
                              <w:rPr>
                                <w:sz w:val="24"/>
                                <w:szCs w:val="24"/>
                              </w:rPr>
                            </w:pPr>
                            <w:r>
                              <w:t xml:space="preserve">          </w:t>
                            </w:r>
                            <w:r>
                              <w:rPr>
                                <w:sz w:val="24"/>
                                <w:szCs w:val="24"/>
                              </w:rPr>
                              <w:t xml:space="preserve">     Star Tran does have a booster bus that only transports Scott students during the school year.  Not all of the Scott attendance area is serviced by this bus, and there is a charge for riding.  Routes are available online at the Star Tran website or in the Scott office. We sell the</w:t>
                            </w:r>
                            <w:r w:rsidR="00731A79">
                              <w:rPr>
                                <w:sz w:val="24"/>
                                <w:szCs w:val="24"/>
                              </w:rPr>
                              <w:t xml:space="preserve"> 31 day pass for $17.00 and the</w:t>
                            </w:r>
                            <w:r>
                              <w:rPr>
                                <w:sz w:val="24"/>
                                <w:szCs w:val="24"/>
                              </w:rPr>
                              <w:t xml:space="preserve"> 20 ride pass for $33 (checks payable to Scott Middle School) in the office.  Other types of passes can be purchased through Star Tran.  Star Tran will be at Open House both nights to answer any questions.</w:t>
                            </w:r>
                          </w:p>
                          <w:p w:rsidR="00916B86" w:rsidRDefault="00916B86" w:rsidP="00024B71">
                            <w:pPr>
                              <w:rPr>
                                <w:sz w:val="24"/>
                                <w:szCs w:val="24"/>
                              </w:rPr>
                            </w:pPr>
                          </w:p>
                          <w:p w:rsidR="00916B86" w:rsidRDefault="00916B86" w:rsidP="00024B71">
                            <w:pPr>
                              <w:rPr>
                                <w:sz w:val="24"/>
                                <w:szCs w:val="24"/>
                              </w:rPr>
                            </w:pPr>
                          </w:p>
                          <w:p w:rsidR="00916B86" w:rsidRDefault="00916B86" w:rsidP="00024B71">
                            <w:pPr>
                              <w:rPr>
                                <w:sz w:val="24"/>
                                <w:szCs w:val="24"/>
                              </w:rPr>
                            </w:pPr>
                          </w:p>
                          <w:p w:rsidR="00916B86" w:rsidRPr="00916B86" w:rsidRDefault="00916B86" w:rsidP="00916B86">
                            <w:pPr>
                              <w:rPr>
                                <w:rFonts w:ascii="Britannic Bold" w:hAnsi="Britannic Bold"/>
                                <w:sz w:val="72"/>
                                <w:szCs w:val="72"/>
                              </w:rPr>
                            </w:pPr>
                            <w:r>
                              <w:rPr>
                                <w:rFonts w:ascii="Britannic Bold" w:hAnsi="Britannic Bold"/>
                                <w:sz w:val="72"/>
                                <w:szCs w:val="72"/>
                              </w:rPr>
                              <w:t xml:space="preserve">     </w:t>
                            </w:r>
                            <w:r w:rsidR="00A35DCC">
                              <w:rPr>
                                <w:rFonts w:ascii="Britannic Bold" w:hAnsi="Britannic Bold"/>
                                <w:sz w:val="72"/>
                                <w:szCs w:val="72"/>
                              </w:rPr>
                              <w:t xml:space="preserve"> </w:t>
                            </w:r>
                            <w:r w:rsidRPr="00916B86">
                              <w:rPr>
                                <w:rFonts w:ascii="Britannic Bold" w:hAnsi="Britannic Bold"/>
                                <w:sz w:val="72"/>
                                <w:szCs w:val="72"/>
                              </w:rPr>
                              <w:t>TRAFFIC</w:t>
                            </w:r>
                          </w:p>
                          <w:p w:rsidR="00916B86" w:rsidRDefault="00916B86" w:rsidP="00024B71">
                            <w:pPr>
                              <w:rPr>
                                <w:sz w:val="24"/>
                                <w:szCs w:val="24"/>
                              </w:rPr>
                            </w:pPr>
                          </w:p>
                          <w:p w:rsidR="00916B86" w:rsidRPr="00916B86" w:rsidRDefault="00916B86" w:rsidP="00916B86">
                            <w:pPr>
                              <w:rPr>
                                <w:sz w:val="24"/>
                                <w:szCs w:val="24"/>
                              </w:rPr>
                            </w:pPr>
                            <w:r w:rsidRPr="00916B86">
                              <w:rPr>
                                <w:sz w:val="24"/>
                                <w:szCs w:val="24"/>
                              </w:rPr>
                              <w:t>More parents drive students to and from school during the first two weeks of school than any other time of the year.  Please allow extra time and be patient during these first few weeks.</w:t>
                            </w:r>
                          </w:p>
                          <w:p w:rsidR="00916B86" w:rsidRPr="00916B86" w:rsidRDefault="00916B86" w:rsidP="00916B86">
                            <w:pPr>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Curb side drop off and pick up is safest for students</w:t>
                            </w:r>
                          </w:p>
                          <w:p w:rsidR="00916B86" w:rsidRPr="00916B86" w:rsidRDefault="00916B86" w:rsidP="00916B86">
                            <w:pPr>
                              <w:ind w:left="450"/>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Vehicles may not park or stop for drop off/pick up within 75 feet of crosswalks. Students need this space to see if cars are coming before they enter the crosswalk.</w:t>
                            </w:r>
                          </w:p>
                          <w:p w:rsidR="00916B86" w:rsidRPr="00916B86" w:rsidRDefault="00916B86" w:rsidP="00916B86">
                            <w:pPr>
                              <w:ind w:left="450"/>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Students who walk or ride a bike to school should always cross in designated crosswalks and obey all traffic signals.  Wear a helmet for safety if riding a bike, and bring a padlock to secure it while at school.  Rollerblades and skateboards are NOT allowed on school grounds</w:t>
                            </w:r>
                          </w:p>
                          <w:p w:rsidR="00916B86" w:rsidRPr="00916B86" w:rsidRDefault="00916B86" w:rsidP="00916B86">
                            <w:pPr>
                              <w:rPr>
                                <w:sz w:val="24"/>
                                <w:szCs w:val="24"/>
                              </w:rPr>
                            </w:pPr>
                          </w:p>
                          <w:p w:rsidR="00916B86" w:rsidRPr="00024B71" w:rsidRDefault="00916B86" w:rsidP="00024B71">
                            <w:pPr>
                              <w:rPr>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524EC6" id="Freeform 144" o:spid="_x0000_s1040" style="position:absolute;margin-left:292.5pt;margin-top:8pt;width:279.8pt;height:74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stroke joinstyle="round"/>
                <v:formulas/>
                <v:path arrowok="t" o:connecttype="custom" o:connectlocs="3151724,1508;3194536,7539;3236176,20356;3275470,39204;3313591,63329;3348780,93486;3383382,127412;3414465,166615;3443202,209589;3469007,257839;3492466,308352;3511234,362634;3528242,419931;3539971,480245;3548768,542066;3552874,606149;3553460,8765783;3551701,8830620;3545249,8893949;3534106,8955016;3520617,9014575;3501850,9069611;3480737,9121631;3456691,9171390;3429713,9217379;3399217,9258844;3366961,9295032;3331772,9326697;3294237,9353838;3255530,9375701;3215063,9391533;3172837,9401334;3130024,9404350;402323,9403596;359510,9396811;318457,9384748;278576,9365900;241042,9341021;204680,9311618;170078,9276938;138995,9238488;110844,9194007;84453,9147265;61580,9095998;42226,9042470;26391,8984419;13489,8924859;4692,8862284;586,8798955;586,754" o:connectangles="0,0,0,0,0,0,0,0,0,0,0,0,0,0,0,0,0,0,0,0,0,0,0,0,0,0,0,0,0,0,0,0,0,0,0,0,0,0,0,0,0,0,0,0,0,0,0,0,0,0" textboxrect="0,0,6059,12474"/>
                <v:textbox>
                  <w:txbxContent>
                    <w:p w:rsidR="009C1147" w:rsidRDefault="00916B86" w:rsidP="00916B86">
                      <w:r>
                        <w:t xml:space="preserve">   </w:t>
                      </w:r>
                    </w:p>
                    <w:p w:rsidR="00F3669B" w:rsidRDefault="009C1147" w:rsidP="00916B86">
                      <w:r>
                        <w:t xml:space="preserve">   </w:t>
                      </w:r>
                      <w:r w:rsidR="00916B86">
                        <w:t xml:space="preserve"> </w:t>
                      </w:r>
                    </w:p>
                    <w:p w:rsidR="00916B86" w:rsidRPr="00916B86" w:rsidRDefault="00916B86" w:rsidP="00916B86">
                      <w:pPr>
                        <w:rPr>
                          <w:rFonts w:ascii="Britannic Bold" w:hAnsi="Britannic Bold"/>
                          <w:sz w:val="40"/>
                          <w:szCs w:val="40"/>
                        </w:rPr>
                      </w:pPr>
                      <w:r>
                        <w:t xml:space="preserve"> </w:t>
                      </w:r>
                      <w:r w:rsidRPr="00916B86">
                        <w:rPr>
                          <w:rFonts w:ascii="Britannic Bold" w:hAnsi="Britannic Bold"/>
                          <w:sz w:val="40"/>
                          <w:szCs w:val="40"/>
                        </w:rPr>
                        <w:t>Star Tran Bus Information</w:t>
                      </w:r>
                    </w:p>
                    <w:p w:rsidR="00EF271B" w:rsidRDefault="00EF271B" w:rsidP="00024B71">
                      <w:pPr>
                        <w:jc w:val="center"/>
                      </w:pPr>
                    </w:p>
                    <w:p w:rsidR="00EF271B" w:rsidRDefault="00EF271B" w:rsidP="00024B71">
                      <w:pPr>
                        <w:rPr>
                          <w:sz w:val="24"/>
                          <w:szCs w:val="24"/>
                        </w:rPr>
                      </w:pPr>
                      <w:r>
                        <w:t xml:space="preserve">          </w:t>
                      </w:r>
                      <w:r>
                        <w:rPr>
                          <w:sz w:val="24"/>
                          <w:szCs w:val="24"/>
                        </w:rPr>
                        <w:t xml:space="preserve">     Star Tran does have a booster bus that only transports Scott students during the school year.  Not all of the Scott attendance area is serviced by this bus, and there is a charge for riding.  Routes are available online at the Star Tran website or in the Scott office. We sell the</w:t>
                      </w:r>
                      <w:r w:rsidR="00731A79">
                        <w:rPr>
                          <w:sz w:val="24"/>
                          <w:szCs w:val="24"/>
                        </w:rPr>
                        <w:t xml:space="preserve"> 31 day pass for $17.00 and the</w:t>
                      </w:r>
                      <w:r>
                        <w:rPr>
                          <w:sz w:val="24"/>
                          <w:szCs w:val="24"/>
                        </w:rPr>
                        <w:t xml:space="preserve"> 20 ride pass for $33 (checks payable to Scott Middle School) in the office.  Other types of passes can be purchased through Star Tran.  Star Tran will be at Open House both nights to answer any questions.</w:t>
                      </w:r>
                    </w:p>
                    <w:p w:rsidR="00916B86" w:rsidRDefault="00916B86" w:rsidP="00024B71">
                      <w:pPr>
                        <w:rPr>
                          <w:sz w:val="24"/>
                          <w:szCs w:val="24"/>
                        </w:rPr>
                      </w:pPr>
                    </w:p>
                    <w:p w:rsidR="00916B86" w:rsidRDefault="00916B86" w:rsidP="00024B71">
                      <w:pPr>
                        <w:rPr>
                          <w:sz w:val="24"/>
                          <w:szCs w:val="24"/>
                        </w:rPr>
                      </w:pPr>
                    </w:p>
                    <w:p w:rsidR="00916B86" w:rsidRDefault="00916B86" w:rsidP="00024B71">
                      <w:pPr>
                        <w:rPr>
                          <w:sz w:val="24"/>
                          <w:szCs w:val="24"/>
                        </w:rPr>
                      </w:pPr>
                    </w:p>
                    <w:p w:rsidR="00916B86" w:rsidRPr="00916B86" w:rsidRDefault="00916B86" w:rsidP="00916B86">
                      <w:pPr>
                        <w:rPr>
                          <w:rFonts w:ascii="Britannic Bold" w:hAnsi="Britannic Bold"/>
                          <w:sz w:val="72"/>
                          <w:szCs w:val="72"/>
                        </w:rPr>
                      </w:pPr>
                      <w:r>
                        <w:rPr>
                          <w:rFonts w:ascii="Britannic Bold" w:hAnsi="Britannic Bold"/>
                          <w:sz w:val="72"/>
                          <w:szCs w:val="72"/>
                        </w:rPr>
                        <w:t xml:space="preserve">     </w:t>
                      </w:r>
                      <w:r w:rsidR="00A35DCC">
                        <w:rPr>
                          <w:rFonts w:ascii="Britannic Bold" w:hAnsi="Britannic Bold"/>
                          <w:sz w:val="72"/>
                          <w:szCs w:val="72"/>
                        </w:rPr>
                        <w:t xml:space="preserve"> </w:t>
                      </w:r>
                      <w:r w:rsidRPr="00916B86">
                        <w:rPr>
                          <w:rFonts w:ascii="Britannic Bold" w:hAnsi="Britannic Bold"/>
                          <w:sz w:val="72"/>
                          <w:szCs w:val="72"/>
                        </w:rPr>
                        <w:t>TRAFFIC</w:t>
                      </w:r>
                    </w:p>
                    <w:p w:rsidR="00916B86" w:rsidRDefault="00916B86" w:rsidP="00024B71">
                      <w:pPr>
                        <w:rPr>
                          <w:sz w:val="24"/>
                          <w:szCs w:val="24"/>
                        </w:rPr>
                      </w:pPr>
                    </w:p>
                    <w:p w:rsidR="00916B86" w:rsidRPr="00916B86" w:rsidRDefault="00916B86" w:rsidP="00916B86">
                      <w:pPr>
                        <w:rPr>
                          <w:sz w:val="24"/>
                          <w:szCs w:val="24"/>
                        </w:rPr>
                      </w:pPr>
                      <w:r w:rsidRPr="00916B86">
                        <w:rPr>
                          <w:sz w:val="24"/>
                          <w:szCs w:val="24"/>
                        </w:rPr>
                        <w:t>More parents drive students to and from school during the first two weeks of school than any other time of the year.  Please allow extra time and be patient during these first few weeks.</w:t>
                      </w:r>
                    </w:p>
                    <w:p w:rsidR="00916B86" w:rsidRPr="00916B86" w:rsidRDefault="00916B86" w:rsidP="00916B86">
                      <w:pPr>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Curb side drop off and pick up is safest for students</w:t>
                      </w:r>
                    </w:p>
                    <w:p w:rsidR="00916B86" w:rsidRPr="00916B86" w:rsidRDefault="00916B86" w:rsidP="00916B86">
                      <w:pPr>
                        <w:ind w:left="450"/>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Vehicles may not park or stop for drop off/pick up within 75 feet of crosswalks. Students need this space to see if cars are coming before they enter the crosswalk.</w:t>
                      </w:r>
                    </w:p>
                    <w:p w:rsidR="00916B86" w:rsidRPr="00916B86" w:rsidRDefault="00916B86" w:rsidP="00916B86">
                      <w:pPr>
                        <w:ind w:left="450"/>
                        <w:rPr>
                          <w:sz w:val="24"/>
                          <w:szCs w:val="24"/>
                        </w:rPr>
                      </w:pPr>
                    </w:p>
                    <w:p w:rsidR="00916B86" w:rsidRPr="00916B86" w:rsidRDefault="00916B86" w:rsidP="00916B86">
                      <w:pPr>
                        <w:pStyle w:val="ListParagraph"/>
                        <w:numPr>
                          <w:ilvl w:val="0"/>
                          <w:numId w:val="5"/>
                        </w:numPr>
                        <w:rPr>
                          <w:sz w:val="24"/>
                          <w:szCs w:val="24"/>
                        </w:rPr>
                      </w:pPr>
                      <w:r w:rsidRPr="00916B86">
                        <w:rPr>
                          <w:sz w:val="24"/>
                          <w:szCs w:val="24"/>
                        </w:rPr>
                        <w:t>Students who walk or ride a bike to school should always cross in designated crosswalks and obey all traffic signals.  Wear a helmet for safety if riding a bike, and bring a padlock to secure it while at school.  Rollerblades and skateboards are NOT allowed on school grounds</w:t>
                      </w:r>
                    </w:p>
                    <w:p w:rsidR="00916B86" w:rsidRPr="00916B86" w:rsidRDefault="00916B86" w:rsidP="00916B86">
                      <w:pPr>
                        <w:rPr>
                          <w:sz w:val="24"/>
                          <w:szCs w:val="24"/>
                        </w:rPr>
                      </w:pPr>
                    </w:p>
                    <w:p w:rsidR="00916B86" w:rsidRPr="00024B71" w:rsidRDefault="00916B86" w:rsidP="00024B71">
                      <w:pPr>
                        <w:rPr>
                          <w:sz w:val="24"/>
                          <w:szCs w:val="24"/>
                        </w:rPr>
                      </w:pPr>
                    </w:p>
                  </w:txbxContent>
                </v:textbox>
              </v:shape>
            </w:pict>
          </mc:Fallback>
        </mc:AlternateContent>
      </w:r>
      <w:r>
        <w:rPr>
          <w:noProof/>
        </w:rPr>
        <mc:AlternateContent>
          <mc:Choice Requires="wps">
            <w:drawing>
              <wp:anchor distT="0" distB="0" distL="114300" distR="114300" simplePos="0" relativeHeight="251654142" behindDoc="0" locked="0" layoutInCell="1" allowOverlap="1" wp14:anchorId="42A3A0B3" wp14:editId="1A58BC9C">
                <wp:simplePos x="0" y="0"/>
                <wp:positionH relativeFrom="margin">
                  <wp:posOffset>3695700</wp:posOffset>
                </wp:positionH>
                <wp:positionV relativeFrom="paragraph">
                  <wp:posOffset>76200</wp:posOffset>
                </wp:positionV>
                <wp:extent cx="3601720" cy="9451975"/>
                <wp:effectExtent l="0" t="0" r="0" b="0"/>
                <wp:wrapNone/>
                <wp:docPr id="2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945197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6BB4" id="Freeform 143" o:spid="_x0000_s1026" style="position:absolute;margin-left:291pt;margin-top:6pt;width:283.6pt;height:744.25pt;flip:x;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4688;3270,44394;0,28309;3270,12868;12615,3217;3180764,0;3191510,643;3223747,4504;3255050,10938;3285886,21232;3315788,35386;3344755,52114;3372320,73346;3399418,96508;3424648,122243;3448942,151196;3471836,182721;3505942,239983;3540983,317189;3560138,371877;3572753,415627;3582564,460664;3590974,507631;3597048,554598;3600786,604139;3601720,653680;3601720,9451975;3560606,653680;3559204,592558;3548458,504414;3530704,421417;3505008,343568;3473237,273439;3435393,211030;3391943,158273;3344287,115809;3310648,93291;3284017,79136;3256452,68842;3228419,61122;3199920,57261;3180764,56618" o:connectangles="0,0,0,0,0,0,0,0,0,0,0,0,0,0,0,0,0,0,0,0,0,0,0,0,0,0,0,0,0,0,0,0,0,0,0,0,0,0,0,0,0,0"/>
                <w10:wrap anchorx="margin"/>
              </v:shape>
            </w:pict>
          </mc:Fallback>
        </mc:AlternateContent>
      </w:r>
      <w:r w:rsidR="005E328C">
        <w:rPr>
          <w:noProof/>
        </w:rPr>
        <mc:AlternateContent>
          <mc:Choice Requires="wps">
            <w:drawing>
              <wp:anchor distT="0" distB="0" distL="114300" distR="114300" simplePos="0" relativeHeight="251652094" behindDoc="0" locked="0" layoutInCell="1" allowOverlap="1" wp14:anchorId="59486E62" wp14:editId="4ABF8AE7">
                <wp:simplePos x="0" y="0"/>
                <wp:positionH relativeFrom="column">
                  <wp:posOffset>-291465</wp:posOffset>
                </wp:positionH>
                <wp:positionV relativeFrom="paragraph">
                  <wp:posOffset>217170</wp:posOffset>
                </wp:positionV>
                <wp:extent cx="4003040" cy="9248140"/>
                <wp:effectExtent l="6350" t="7620" r="635" b="2540"/>
                <wp:wrapNone/>
                <wp:docPr id="1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FE175" id="Freeform 141" o:spid="_x0000_s1026" style="position:absolute;margin-left:-22.95pt;margin-top:17.1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1A3569">
        <w:t>Page 3</w:t>
      </w:r>
    </w:p>
    <w:p w:rsidR="002F0BDB" w:rsidRDefault="00916B86">
      <w:r>
        <w:rPr>
          <w:noProof/>
        </w:rPr>
        <mc:AlternateContent>
          <mc:Choice Requires="wps">
            <w:drawing>
              <wp:anchor distT="0" distB="0" distL="114300" distR="114300" simplePos="0" relativeHeight="251740160" behindDoc="0" locked="0" layoutInCell="1" allowOverlap="1" wp14:anchorId="6CE68BFD" wp14:editId="63955F5F">
                <wp:simplePos x="0" y="0"/>
                <wp:positionH relativeFrom="column">
                  <wp:posOffset>79744</wp:posOffset>
                </wp:positionH>
                <wp:positionV relativeFrom="paragraph">
                  <wp:posOffset>351362</wp:posOffset>
                </wp:positionV>
                <wp:extent cx="3349226" cy="409575"/>
                <wp:effectExtent l="0" t="0" r="3810" b="9525"/>
                <wp:wrapNone/>
                <wp:docPr id="139" name="Text Box 139"/>
                <wp:cNvGraphicFramePr/>
                <a:graphic xmlns:a="http://schemas.openxmlformats.org/drawingml/2006/main">
                  <a:graphicData uri="http://schemas.microsoft.com/office/word/2010/wordprocessingShape">
                    <wps:wsp>
                      <wps:cNvSpPr txBox="1"/>
                      <wps:spPr>
                        <a:xfrm>
                          <a:off x="0" y="0"/>
                          <a:ext cx="3349226" cy="40957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E46DAA" w:rsidRDefault="00EF271B" w:rsidP="00916B86">
                            <w:pPr>
                              <w:ind w:firstLine="720"/>
                              <w:rPr>
                                <w:rFonts w:ascii="Algerian" w:hAnsi="Algerian"/>
                                <w:b/>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DAA">
                              <w:rPr>
                                <w:rFonts w:ascii="Algerian" w:hAnsi="Algerian"/>
                                <w:b/>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Parent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68BFD" id="Text Box 139" o:spid="_x0000_s1041" type="#_x0000_t202" style="position:absolute;margin-left:6.3pt;margin-top:27.65pt;width:263.7pt;height:32.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" fillcolor="#fabf8f [1945]" stroked="f" strokeweight=".5pt">
                <v:textbox>
                  <w:txbxContent>
                    <w:p w:rsidR="00EF271B" w:rsidRPr="00E46DAA" w:rsidRDefault="00EF271B" w:rsidP="00916B86">
                      <w:pPr>
                        <w:ind w:firstLine="720"/>
                        <w:rPr>
                          <w:rFonts w:ascii="Algerian" w:hAnsi="Algerian"/>
                          <w:b/>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DAA">
                        <w:rPr>
                          <w:rFonts w:ascii="Algerian" w:hAnsi="Algerian"/>
                          <w:b/>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Parent Reminders</w:t>
                      </w:r>
                    </w:p>
                  </w:txbxContent>
                </v:textbox>
              </v:shape>
            </w:pict>
          </mc:Fallback>
        </mc:AlternateContent>
      </w:r>
      <w:r w:rsidR="002F0BDB">
        <w:br w:type="page"/>
      </w:r>
    </w:p>
    <w:p w:rsidR="002F0BDB" w:rsidRDefault="005E4BA6">
      <w:r>
        <w:rPr>
          <w:noProof/>
        </w:rPr>
        <w:lastRenderedPageBreak/>
        <mc:AlternateContent>
          <mc:Choice Requires="wps">
            <w:drawing>
              <wp:anchor distT="0" distB="0" distL="114300" distR="114300" simplePos="0" relativeHeight="251745280" behindDoc="1" locked="0" layoutInCell="1" allowOverlap="1" wp14:anchorId="50A074A3" wp14:editId="36A77998">
                <wp:simplePos x="0" y="0"/>
                <wp:positionH relativeFrom="column">
                  <wp:posOffset>3575049</wp:posOffset>
                </wp:positionH>
                <wp:positionV relativeFrom="paragraph">
                  <wp:posOffset>95250</wp:posOffset>
                </wp:positionV>
                <wp:extent cx="3658397" cy="15043150"/>
                <wp:effectExtent l="0" t="0" r="0" b="6350"/>
                <wp:wrapNone/>
                <wp:docPr id="14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58397" cy="1504315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wps:spPr>
                      <wps:txbx>
                        <w:txbxContent>
                          <w:p w:rsidR="00EF271B" w:rsidRPr="005E4BA6" w:rsidRDefault="00EF271B" w:rsidP="00746B14">
                            <w:pPr>
                              <w:jc w:val="center"/>
                              <w:rPr>
                                <w:color w:val="FFFFFF" w:themeColor="background1"/>
                                <w14:textFill>
                                  <w14:noFill/>
                                </w14:textFill>
                              </w:rPr>
                            </w:pPr>
                          </w:p>
                          <w:p w:rsidR="00EF271B" w:rsidRPr="005E4BA6" w:rsidRDefault="0093598E" w:rsidP="00746B14">
                            <w:pPr>
                              <w:jc w:val="center"/>
                              <w:rPr>
                                <w:color w:val="FFFFFF" w:themeColor="background1"/>
                                <w14:textFill>
                                  <w14:noFill/>
                                </w14:textFill>
                              </w:rPr>
                            </w:pPr>
                            <w:r w:rsidRPr="005E4BA6">
                              <w:rPr>
                                <w:noProof/>
                                <w:color w:val="FFFFFF" w:themeColor="background1"/>
                                <w14:textFill>
                                  <w14:noFill/>
                                </w14:textFill>
                              </w:rPr>
                              <w:drawing>
                                <wp:inline distT="0" distB="0" distL="0" distR="0">
                                  <wp:extent cx="1943100" cy="594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ox tops.jpg"/>
                                          <pic:cNvPicPr/>
                                        </pic:nvPicPr>
                                        <pic:blipFill>
                                          <a:blip r:embed="rId17">
                                            <a:extLst>
                                              <a:ext uri="{28A0092B-C50C-407E-A947-70E740481C1C}">
                                                <a14:useLocalDpi xmlns:a14="http://schemas.microsoft.com/office/drawing/2010/main" val="0"/>
                                              </a:ext>
                                            </a:extLst>
                                          </a:blip>
                                          <a:stretch>
                                            <a:fillRect/>
                                          </a:stretch>
                                        </pic:blipFill>
                                        <pic:spPr>
                                          <a:xfrm rot="10800000" flipH="1" flipV="1">
                                            <a:off x="0" y="0"/>
                                            <a:ext cx="2041894" cy="624369"/>
                                          </a:xfrm>
                                          <a:prstGeom prst="rect">
                                            <a:avLst/>
                                          </a:prstGeom>
                                        </pic:spPr>
                                      </pic:pic>
                                    </a:graphicData>
                                  </a:graphic>
                                </wp:inline>
                              </w:drawing>
                            </w: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74A3" id="_x0000_s1042" style="position:absolute;margin-left:281.5pt;margin-top:7.5pt;width:288.05pt;height:1184.5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ed="f" stroked="f">
                <v:stroke joinstyle="miter"/>
                <v:formulas/>
                <v:path arrowok="t" o:connecttype="custom" o:connectlocs="3244797,2412;3288874,12060;3331744,32561;3372198,62710;3411445,101301;3447672,149539;3483296,203807;3515297,266517;3544883,335257;3571450,412438;3595602,493238;3614924,580067;3632434,671720;3644510,768197;3653567,867086;3657793,969592;3658397,14021702;3656586,14125414;3649944,14226715;3638472,14324398;3624584,14419668;3605263,14507704;3583526,14590915;3558771,14670508;3530996,14744072;3499599,14810400;3466390,14868286;3430162,14918936;3391519,14962351;3351669,14997324;3310007,15022649;3266534,15038326;3222457,15043150;414204,15041944;370127,15031090;327861,15011795;286803,14981646;248160,14941849;210725,14894817;175101,14839343;143100,14777839;114117,14706687;86947,14631918;63399,14549912;43473,14464289;27171,14371430;13887,14276159;4830,14176064;604,14074764;604,1206" o:connectangles="0,0,0,0,0,0,0,0,0,0,0,0,0,0,0,0,0,0,0,0,0,0,0,0,0,0,0,0,0,0,0,0,0,0,0,0,0,0,0,0,0,0,0,0,0,0,0,0,0,0" textboxrect="0,0,6059,12474"/>
                <v:textbox>
                  <w:txbxContent>
                    <w:p w:rsidR="00EF271B" w:rsidRPr="005E4BA6" w:rsidRDefault="00EF271B" w:rsidP="00746B14">
                      <w:pPr>
                        <w:jc w:val="center"/>
                        <w:rPr>
                          <w:color w:val="FFFFFF" w:themeColor="background1"/>
                          <w14:textFill>
                            <w14:noFill/>
                          </w14:textFill>
                        </w:rPr>
                      </w:pPr>
                    </w:p>
                    <w:p w:rsidR="00EF271B" w:rsidRPr="005E4BA6" w:rsidRDefault="0093598E" w:rsidP="00746B14">
                      <w:pPr>
                        <w:jc w:val="center"/>
                        <w:rPr>
                          <w:color w:val="FFFFFF" w:themeColor="background1"/>
                          <w14:textFill>
                            <w14:noFill/>
                          </w14:textFill>
                        </w:rPr>
                      </w:pPr>
                      <w:r w:rsidRPr="005E4BA6">
                        <w:rPr>
                          <w:noProof/>
                          <w:color w:val="FFFFFF" w:themeColor="background1"/>
                          <w14:textFill>
                            <w14:noFill/>
                          </w14:textFill>
                        </w:rPr>
                        <w:drawing>
                          <wp:inline distT="0" distB="0" distL="0" distR="0">
                            <wp:extent cx="1943100" cy="594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ox tops.jpg"/>
                                    <pic:cNvPicPr/>
                                  </pic:nvPicPr>
                                  <pic:blipFill>
                                    <a:blip r:embed="rId18">
                                      <a:extLst>
                                        <a:ext uri="{28A0092B-C50C-407E-A947-70E740481C1C}">
                                          <a14:useLocalDpi xmlns:a14="http://schemas.microsoft.com/office/drawing/2010/main" val="0"/>
                                        </a:ext>
                                      </a:extLst>
                                    </a:blip>
                                    <a:stretch>
                                      <a:fillRect/>
                                    </a:stretch>
                                  </pic:blipFill>
                                  <pic:spPr>
                                    <a:xfrm rot="10800000" flipH="1" flipV="1">
                                      <a:off x="0" y="0"/>
                                      <a:ext cx="2041894" cy="624369"/>
                                    </a:xfrm>
                                    <a:prstGeom prst="rect">
                                      <a:avLst/>
                                    </a:prstGeom>
                                  </pic:spPr>
                                </pic:pic>
                              </a:graphicData>
                            </a:graphic>
                          </wp:inline>
                        </w:drawing>
                      </w: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p w:rsidR="00EF271B" w:rsidRPr="005E4BA6" w:rsidRDefault="00EF271B" w:rsidP="00746B14">
                      <w:pPr>
                        <w:jc w:val="center"/>
                        <w:rPr>
                          <w:color w:val="FFFFFF" w:themeColor="background1"/>
                          <w14:textFill>
                            <w14:noFill/>
                          </w14:textFill>
                        </w:rPr>
                      </w:pPr>
                    </w:p>
                  </w:txbxContent>
                </v:textbox>
              </v:shape>
            </w:pict>
          </mc:Fallback>
        </mc:AlternateContent>
      </w:r>
      <w:r w:rsidR="0092557B">
        <w:rPr>
          <w:noProof/>
        </w:rPr>
        <mc:AlternateContent>
          <mc:Choice Requires="wps">
            <w:drawing>
              <wp:anchor distT="0" distB="0" distL="114300" distR="114300" simplePos="0" relativeHeight="251749376" behindDoc="1" locked="0" layoutInCell="1" allowOverlap="1" wp14:anchorId="36C09F3B" wp14:editId="16A95AA6">
                <wp:simplePos x="0" y="0"/>
                <wp:positionH relativeFrom="margin">
                  <wp:align>left</wp:align>
                </wp:positionH>
                <wp:positionV relativeFrom="paragraph">
                  <wp:posOffset>107950</wp:posOffset>
                </wp:positionV>
                <wp:extent cx="3409950" cy="9385300"/>
                <wp:effectExtent l="0" t="0" r="0" b="6350"/>
                <wp:wrapNone/>
                <wp:docPr id="14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09950" cy="93853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C526CF" w:rsidRDefault="00C526CF" w:rsidP="00C526CF">
                            <w:pPr>
                              <w:jc w:val="center"/>
                              <w:rPr>
                                <w:rFonts w:ascii="Harrington" w:hAnsi="Harrington"/>
                                <w:b/>
                                <w:sz w:val="32"/>
                                <w:szCs w:val="32"/>
                                <w14:textOutline w14:w="0" w14:cap="flat" w14:cmpd="sng" w14:algn="ctr">
                                  <w14:noFill/>
                                  <w14:prstDash w14:val="solid"/>
                                  <w14:round/>
                                </w14:textOutline>
                                <w14:props3d w14:extrusionH="57150" w14:contourW="0" w14:prstMaterial="softEdge">
                                  <w14:bevelT w14:w="25400" w14:h="38100" w14:prst="circle"/>
                                </w14:props3d>
                              </w:rPr>
                            </w:pPr>
                          </w:p>
                          <w:p w:rsidR="00C526CF" w:rsidRPr="003D68B7" w:rsidRDefault="00C526CF" w:rsidP="00C526CF">
                            <w:pPr>
                              <w:jc w:val="center"/>
                              <w:rPr>
                                <w:rFonts w:ascii="Candara" w:hAnsi="Candara"/>
                                <w:b/>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D68B7">
                              <w:rPr>
                                <w:rFonts w:ascii="Candara" w:hAnsi="Candara"/>
                                <w:b/>
                                <w:sz w:val="32"/>
                                <w:szCs w:val="32"/>
                                <w14:textOutline w14:w="0" w14:cap="flat" w14:cmpd="sng" w14:algn="ctr">
                                  <w14:noFill/>
                                  <w14:prstDash w14:val="solid"/>
                                  <w14:round/>
                                </w14:textOutline>
                                <w14:props3d w14:extrusionH="57150" w14:contourW="0" w14:prstMaterial="softEdge">
                                  <w14:bevelT w14:w="25400" w14:h="38100" w14:prst="circle"/>
                                </w14:props3d>
                              </w:rPr>
                              <w:t>The role of a school counselor…..</w:t>
                            </w:r>
                          </w:p>
                          <w:p w:rsidR="00C526CF" w:rsidRPr="003D68B7" w:rsidRDefault="00C526CF" w:rsidP="00C526CF">
                            <w:pPr>
                              <w:jc w:val="center"/>
                              <w:rPr>
                                <w:rFonts w:ascii="Candara" w:hAnsi="Candara"/>
                                <w:sz w:val="28"/>
                                <w:szCs w:val="28"/>
                              </w:rPr>
                            </w:pPr>
                          </w:p>
                          <w:p w:rsidR="00C526CF" w:rsidRDefault="00C526CF" w:rsidP="00C526CF">
                            <w:pPr>
                              <w:jc w:val="center"/>
                              <w:rPr>
                                <w:rFonts w:ascii="Candara" w:hAnsi="Candara"/>
                                <w:sz w:val="28"/>
                                <w:szCs w:val="28"/>
                              </w:rPr>
                            </w:pPr>
                            <w:r w:rsidRPr="003D68B7">
                              <w:rPr>
                                <w:rFonts w:ascii="Candara" w:hAnsi="Candara"/>
                                <w:sz w:val="28"/>
                                <w:szCs w:val="28"/>
                              </w:rPr>
                              <w:t>School counselors work with all students, school staff, families, and members of the community as an integral part of the education program.  School counseling programs promote school success through a focus on academic achievement, prevention and intervention activities, advocacy and social/emotional and career development.</w:t>
                            </w:r>
                          </w:p>
                          <w:p w:rsidR="00E54D52" w:rsidRPr="003D68B7" w:rsidRDefault="00E54D52" w:rsidP="00C526CF">
                            <w:pPr>
                              <w:jc w:val="center"/>
                              <w:rPr>
                                <w:rFonts w:ascii="Candara" w:hAnsi="Candara"/>
                                <w:sz w:val="28"/>
                                <w:szCs w:val="28"/>
                              </w:rPr>
                            </w:pPr>
                          </w:p>
                          <w:p w:rsidR="00C526CF" w:rsidRPr="00E54D52" w:rsidRDefault="00C526CF" w:rsidP="00C526CF">
                            <w:pPr>
                              <w:jc w:val="center"/>
                              <w:rPr>
                                <w:rFonts w:ascii="Harrington" w:hAnsi="Harrington"/>
                                <w:b/>
                                <w:sz w:val="36"/>
                                <w:szCs w:val="36"/>
                                <w:u w:val="single"/>
                                <w14:textOutline w14:w="0" w14:cap="flat" w14:cmpd="sng" w14:algn="ctr">
                                  <w14:noFill/>
                                  <w14:prstDash w14:val="solid"/>
                                  <w14:round/>
                                </w14:textOutline>
                                <w14:props3d w14:extrusionH="57150" w14:contourW="0" w14:prstMaterial="softEdge">
                                  <w14:bevelT w14:w="25400" w14:h="38100" w14:prst="circle"/>
                                </w14:props3d>
                              </w:rPr>
                            </w:pPr>
                            <w:r w:rsidRPr="00E54D52">
                              <w:rPr>
                                <w:rFonts w:ascii="Harrington" w:hAnsi="Harrington"/>
                                <w:b/>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What do counselors do?</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direct counseling services to students individually and in support groups.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education and support services to parents.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consultation services to teachers.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Facilitate referrals to community support services.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Advise students on academic planning.</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career guidance to students.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Maintain up-to-date resources on careers and post-secondary institutions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Network with post-secondary schools</w:t>
                            </w:r>
                          </w:p>
                          <w:p w:rsidR="00C526CF" w:rsidRPr="00EF271B"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 on school and community committees addressing the needs of young people.</w:t>
                            </w:r>
                          </w:p>
                          <w:p w:rsidR="00C526CF" w:rsidRPr="00E16240" w:rsidRDefault="00C526CF" w:rsidP="00C526CF">
                            <w:pPr>
                              <w:jc w:val="center"/>
                              <w:rPr>
                                <w:rFonts w:ascii="Harrington" w:hAnsi="Harrington"/>
                                <w:sz w:val="28"/>
                                <w:szCs w:val="28"/>
                              </w:rPr>
                            </w:pPr>
                          </w:p>
                          <w:p w:rsidR="00EF271B" w:rsidRDefault="00EF271B" w:rsidP="00176E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9F3B" id="_x0000_s1043" style="position:absolute;margin-left:0;margin-top:8.5pt;width:268.5pt;height:739pt;flip:x;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3123300,562;3168311,9546;3211427,28638;3251226,57275;3288183,93774;3321349,139258;3349777,190356;3372993,248193;3390998,310522;3403791,377905;3409476,448657;3409476,8936643;3403791,9007395;3390998,9074778;3372993,9137668;3349777,9194944;3321349,9246604;3288183,9290964;3251226,9328586;3211427,9356662;3168311,9375754;3123300,9384738;286650,9384738;241639,9375754;198523,9356662;158724,9328586;121293,9290964;88601,9246604;60173,9194944;36483,9137668;18952,9074778;6159,9007395;474,8936643;474,448657;6159,377905;18952,310522;36483,248193;60173,190356;88601,139258;121293,93774;158724,57275;198523,28638;241639,9546;286650,562" o:connectangles="0,0,0,0,0,0,0,0,0,0,0,0,0,0,0,0,0,0,0,0,0,0,0,0,0,0,0,0,0,0,0,0,0,0,0,0,0,0,0,0,0,0,0,0" textboxrect="0,0,7197,16714"/>
                <v:textbox>
                  <w:txbxContent>
                    <w:p w:rsidR="00C526CF" w:rsidRDefault="00C526CF" w:rsidP="00C526CF">
                      <w:pPr>
                        <w:jc w:val="center"/>
                        <w:rPr>
                          <w:rFonts w:ascii="Harrington" w:hAnsi="Harrington"/>
                          <w:b/>
                          <w:sz w:val="32"/>
                          <w:szCs w:val="32"/>
                          <w14:textOutline w14:w="0" w14:cap="flat" w14:cmpd="sng" w14:algn="ctr">
                            <w14:noFill/>
                            <w14:prstDash w14:val="solid"/>
                            <w14:round/>
                          </w14:textOutline>
                          <w14:props3d w14:extrusionH="57150" w14:contourW="0" w14:prstMaterial="softEdge">
                            <w14:bevelT w14:w="25400" w14:h="38100" w14:prst="circle"/>
                          </w14:props3d>
                        </w:rPr>
                      </w:pPr>
                    </w:p>
                    <w:p w:rsidR="00C526CF" w:rsidRPr="003D68B7" w:rsidRDefault="00C526CF" w:rsidP="00C526CF">
                      <w:pPr>
                        <w:jc w:val="center"/>
                        <w:rPr>
                          <w:rFonts w:ascii="Candara" w:hAnsi="Candara"/>
                          <w:b/>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3D68B7">
                        <w:rPr>
                          <w:rFonts w:ascii="Candara" w:hAnsi="Candara"/>
                          <w:b/>
                          <w:sz w:val="32"/>
                          <w:szCs w:val="32"/>
                          <w14:textOutline w14:w="0" w14:cap="flat" w14:cmpd="sng" w14:algn="ctr">
                            <w14:noFill/>
                            <w14:prstDash w14:val="solid"/>
                            <w14:round/>
                          </w14:textOutline>
                          <w14:props3d w14:extrusionH="57150" w14:contourW="0" w14:prstMaterial="softEdge">
                            <w14:bevelT w14:w="25400" w14:h="38100" w14:prst="circle"/>
                          </w14:props3d>
                        </w:rPr>
                        <w:t>The role of a school counselor…..</w:t>
                      </w:r>
                    </w:p>
                    <w:p w:rsidR="00C526CF" w:rsidRPr="003D68B7" w:rsidRDefault="00C526CF" w:rsidP="00C526CF">
                      <w:pPr>
                        <w:jc w:val="center"/>
                        <w:rPr>
                          <w:rFonts w:ascii="Candara" w:hAnsi="Candara"/>
                          <w:sz w:val="28"/>
                          <w:szCs w:val="28"/>
                        </w:rPr>
                      </w:pPr>
                    </w:p>
                    <w:p w:rsidR="00C526CF" w:rsidRDefault="00C526CF" w:rsidP="00C526CF">
                      <w:pPr>
                        <w:jc w:val="center"/>
                        <w:rPr>
                          <w:rFonts w:ascii="Candara" w:hAnsi="Candara"/>
                          <w:sz w:val="28"/>
                          <w:szCs w:val="28"/>
                        </w:rPr>
                      </w:pPr>
                      <w:r w:rsidRPr="003D68B7">
                        <w:rPr>
                          <w:rFonts w:ascii="Candara" w:hAnsi="Candara"/>
                          <w:sz w:val="28"/>
                          <w:szCs w:val="28"/>
                        </w:rPr>
                        <w:t>School counselors work with all students, school staff, families, and members of the community as an integral part of the education program.  School counseling programs promote school success through a focus on academic achievement, prevention and intervention activities, advocacy and social/emotional and career development.</w:t>
                      </w:r>
                    </w:p>
                    <w:p w:rsidR="00E54D52" w:rsidRPr="003D68B7" w:rsidRDefault="00E54D52" w:rsidP="00C526CF">
                      <w:pPr>
                        <w:jc w:val="center"/>
                        <w:rPr>
                          <w:rFonts w:ascii="Candara" w:hAnsi="Candara"/>
                          <w:sz w:val="28"/>
                          <w:szCs w:val="28"/>
                        </w:rPr>
                      </w:pPr>
                    </w:p>
                    <w:p w:rsidR="00C526CF" w:rsidRPr="00E54D52" w:rsidRDefault="00C526CF" w:rsidP="00C526CF">
                      <w:pPr>
                        <w:jc w:val="center"/>
                        <w:rPr>
                          <w:rFonts w:ascii="Harrington" w:hAnsi="Harrington"/>
                          <w:b/>
                          <w:sz w:val="36"/>
                          <w:szCs w:val="36"/>
                          <w:u w:val="single"/>
                          <w14:textOutline w14:w="0" w14:cap="flat" w14:cmpd="sng" w14:algn="ctr">
                            <w14:noFill/>
                            <w14:prstDash w14:val="solid"/>
                            <w14:round/>
                          </w14:textOutline>
                          <w14:props3d w14:extrusionH="57150" w14:contourW="0" w14:prstMaterial="softEdge">
                            <w14:bevelT w14:w="25400" w14:h="38100" w14:prst="circle"/>
                          </w14:props3d>
                        </w:rPr>
                      </w:pPr>
                      <w:r w:rsidRPr="00E54D52">
                        <w:rPr>
                          <w:rFonts w:ascii="Harrington" w:hAnsi="Harrington"/>
                          <w:b/>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What do counselors do?</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direct counseling services to students individually and in support groups.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education and support services to parents.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consultation services to teachers.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Facilitate referrals to community support services.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Advise students on academic planning.</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career guidance to students.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Maintain up-to-date resources on careers and post-secondary institutions</w:t>
                      </w:r>
                    </w:p>
                    <w:p w:rsidR="00C526CF" w:rsidRPr="005C3C17"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C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Network with post-secondary schools</w:t>
                      </w:r>
                    </w:p>
                    <w:p w:rsidR="00C526CF" w:rsidRPr="00EF271B" w:rsidRDefault="00C526CF" w:rsidP="00C526CF">
                      <w:pPr>
                        <w:pStyle w:val="ListParagraph"/>
                        <w:numPr>
                          <w:ilvl w:val="0"/>
                          <w:numId w:val="16"/>
                        </w:num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 on school and community committees addressing the needs of young people.</w:t>
                      </w:r>
                    </w:p>
                    <w:p w:rsidR="00C526CF" w:rsidRPr="00E16240" w:rsidRDefault="00C526CF" w:rsidP="00C526CF">
                      <w:pPr>
                        <w:jc w:val="center"/>
                        <w:rPr>
                          <w:rFonts w:ascii="Harrington" w:hAnsi="Harrington"/>
                          <w:sz w:val="28"/>
                          <w:szCs w:val="28"/>
                        </w:rPr>
                      </w:pPr>
                    </w:p>
                    <w:p w:rsidR="00EF271B" w:rsidRDefault="00EF271B" w:rsidP="00176E52">
                      <w:pPr>
                        <w:jc w:val="center"/>
                      </w:pPr>
                    </w:p>
                  </w:txbxContent>
                </v:textbox>
                <w10:wrap anchorx="margin"/>
              </v:shape>
            </w:pict>
          </mc:Fallback>
        </mc:AlternateContent>
      </w:r>
      <w:r w:rsidR="005E328C">
        <w:rPr>
          <w:noProof/>
        </w:rPr>
        <mc:AlternateContent>
          <mc:Choice Requires="wps">
            <w:drawing>
              <wp:anchor distT="0" distB="0" distL="114300" distR="114300" simplePos="0" relativeHeight="251743232" behindDoc="0" locked="0" layoutInCell="1" allowOverlap="1" wp14:anchorId="35F53CD1" wp14:editId="1C2AF333">
                <wp:simplePos x="0" y="0"/>
                <wp:positionH relativeFrom="column">
                  <wp:posOffset>3609340</wp:posOffset>
                </wp:positionH>
                <wp:positionV relativeFrom="paragraph">
                  <wp:posOffset>77470</wp:posOffset>
                </wp:positionV>
                <wp:extent cx="3601720" cy="8662670"/>
                <wp:effectExtent l="6985" t="1270" r="1270" b="3810"/>
                <wp:wrapNone/>
                <wp:docPr id="14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E7EA" id="Freeform 143" o:spid="_x0000_s1026" style="position:absolute;margin-left:284.2pt;margin-top:6.1pt;width:283.6pt;height:682.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A71287">
        <w:rPr>
          <w:noProof/>
        </w:rPr>
        <mc:AlternateContent>
          <mc:Choice Requires="wpg">
            <w:drawing>
              <wp:anchor distT="0" distB="0" distL="114300" distR="114300" simplePos="0" relativeHeight="251765760" behindDoc="0" locked="0" layoutInCell="1" allowOverlap="1" wp14:anchorId="51F087AC" wp14:editId="1391A7F4">
                <wp:simplePos x="0" y="0"/>
                <wp:positionH relativeFrom="column">
                  <wp:posOffset>5676900</wp:posOffset>
                </wp:positionH>
                <wp:positionV relativeFrom="paragraph">
                  <wp:posOffset>9867900</wp:posOffset>
                </wp:positionV>
                <wp:extent cx="954405" cy="2231390"/>
                <wp:effectExtent l="0" t="124142" r="0" b="26353"/>
                <wp:wrapNone/>
                <wp:docPr id="1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91"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EEE69" id="Group 156" o:spid="_x0000_s1026" style="position:absolute;margin-left:447pt;margin-top:777pt;width:75.15pt;height:175.7pt;rotation:-6324833fd;z-index:25176576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">
                <v:shape id="Freeform 158" o:spid="_x0000_s1027"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o578A&#10;AADcAAAADwAAAGRycy9kb3ducmV2LnhtbERPyQrCMBC9C/5DGMGbpnpwqUYRQRA8iAvicWjGtthM&#10;ShK1/r0RBG/zeOvMl42pxJOcLy0rGPQTEMSZ1SXnCs6nTW8CwgdkjZVlUvAmD8tFuzXHVNsXH+h5&#10;DLmIIexTVFCEUKdS+qwgg75va+LI3awzGCJ0udQOXzHcVHKYJCNpsOTYUGBN64Ky+/FhFNzdYyR3&#10;9Xi6z4bnXXIdN5erPSjV7TSrGYhATfiLf+6tjvOnA/g+Ey+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UCjnvwAAANwAAAAPAAAAAAAAAAAAAAAAAJgCAABkcnMvZG93bnJl&#10;di54bWxQSwUGAAAAAAQABAD1AAAAhA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8"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axr8A&#10;AADcAAAADwAAAGRycy9kb3ducmV2LnhtbERPy6rCMBDdX/AfwgjurqkuRKtRVG7xsfL1AUMztsVm&#10;Uppc2/69EQR3czjPWaxaU4on1a6wrGA0jEAQp1YXnCm4XZPfKQjnkTWWlklBRw5Wy97PAmNtGz7T&#10;8+IzEULYxagg976KpXRpTgbd0FbEgbvb2qAPsM6krrEJ4aaU4yiaSIMFh4YcK9rmlD4u/0bB/qiT&#10;g99Z+Zc47pKubDaVPSk16LfrOQhPrf+KP+69DvNnY3g/Ey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VrGvwAAANwAAAAPAAAAAAAAAAAAAAAAAJgCAABkcnMvZG93bnJl&#10;di54bWxQSwUGAAAAAAQABAD1AAAAhA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29"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7bMIA&#10;AADcAAAADwAAAGRycy9kb3ducmV2LnhtbERPTWvCQBC9C/0PyxS86W5bEBNdpRUKOQmmluJtyI5J&#10;bHY2ZrdJ/PfdQsHbPN7nrLejbURPna8da3iaKxDEhTM1lxqOH++zJQgfkA02jknDjTxsNw+TNabG&#10;DXygPg+liCHsU9RQhdCmUvqiIot+7lriyJ1dZzFE2JXSdDjEcNvIZ6UW0mLNsaHClnYVFd/5j9WQ&#10;1K1zQ/+F2eXUqOwz36vr217r6eP4ugIRaAx38b87M3F+8gJ/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vtswgAAANw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0"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TRb8A&#10;AADcAAAADwAAAGRycy9kb3ducmV2LnhtbERPzYrCMBC+C/sOYQRvmlpUdqtRFmEXxVPVBxiasS02&#10;k5LEtvv2G0HwNh/f72x2g2lER87XlhXMZwkI4sLqmksF18vP9BOED8gaG8uk4I887LYfow1m2vac&#10;U3cOpYgh7DNUUIXQZlL6oiKDfmZb4sjdrDMYInSl1A77GG4amSbJShqsOTZU2NK+ouJ+fhgFx/yU&#10;dub021zDzRnX5y0d0qVSk/HwvQYRaAhv8ct90HH+1wKez8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NFvwAAANwAAAAPAAAAAAAAAAAAAAAAAJgCAABkcnMvZG93bnJl&#10;di54bWxQSwUGAAAAAAQABAD1AAAAhA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1"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rv8AA&#10;AADcAAAADwAAAGRycy9kb3ducmV2LnhtbERP24rCMBB9X/Afwgi+ramCotUoWlzwRbzsfsDQjE2x&#10;mdQmq/XvjSD4NodznfmytZW4UeNLxwoG/QQEce50yYWCv9+f7wkIH5A1Vo5JwYM8LBedrzmm2t35&#10;SLdTKEQMYZ+iAhNCnUrpc0MWfd/VxJE7u8ZiiLAppG7wHsNtJYdJMpYWS44NBmvKDOWX079VcN24&#10;7W59yOrpaj9sd+axNhkelep129UMRKA2fMRv91bH+dMR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5rv8AAAADcAAAADwAAAAAAAAAAAAAAAACYAgAAZHJzL2Rvd25y&#10;ZXYueG1sUEsFBgAAAAAEAAQA9QAAAIU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2"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4pMYA&#10;AADcAAAADwAAAGRycy9kb3ducmV2LnhtbESPQWvDMAyF74P+B6PCbquzUkqb1SmjUBj0tLTQ9KbG&#10;ihMWyyH2kmy/fh4MdpN473t62u0n24qBet84VvC8SEAQl043bBRczsenDQgfkDW2jknBF3nYZ7OH&#10;HabajfxOQx6MiCHsU1RQh9ClUvqyJot+4TriqFWutxji2hupexxjuG3lMknW0mLD8UKNHR1qKj/y&#10;TxtrXE6b680050Oer0x1H4rie3RKPc6n1xcQgabwb/6j33Tktmv4fSZO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4pMYAAADcAAAADwAAAAAAAAAAAAAAAACYAgAAZHJz&#10;L2Rvd25yZXYueG1sUEsFBgAAAAAEAAQA9QAAAIs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3"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WasIA&#10;AADcAAAADwAAAGRycy9kb3ducmV2LnhtbERPS4vCMBC+C/sfwgje1lQPPqpRFnFBZC9WRY9DM7Z1&#10;m0lpYu36642w4G0+vufMl60pRUO1KywrGPQjEMSp1QVnCg77788JCOeRNZaWScEfOVguPjpzjLW9&#10;846axGcihLCLUUHufRVL6dKcDLq+rYgDd7G1QR9gnUld4z2Em1IOo2gkDRYcGnKsaJVT+pvcjII0&#10;WZ+b6e5xonVy3R4fP7wajlipXrf9moHw1Pq3+N+90WH+dAy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1ZqwgAAANw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4"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LMsIA&#10;AADcAAAADwAAAGRycy9kb3ducmV2LnhtbESPQYvCMBCF74L/IYzgTVN3UXarUZaFZcWTVn/A0Ixt&#10;sZmUJGr9985B8DbDe/PeN6tN71p1oxAbzwZm0wwUceltw5WB0/Fv8gUqJmSLrWcy8KAIm/VwsMLc&#10;+jsf6FakSkkIxxwN1Cl1udaxrMlhnPqOWLSzDw6TrKHSNuBdwl2rP7JsoR02LA01dvRbU3kprs7A&#10;Yvd5ne//H0Gf3PlQcpxZl7XGjEf9zxJUoj69za/rrRX8b6GV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IsywgAAANwAAAAPAAAAAAAAAAAAAAAAAJgCAABkcnMvZG93&#10;bnJldi54bWxQSwUGAAAAAAQABAD1AAAAhw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5"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soMIA&#10;AADcAAAADwAAAGRycy9kb3ducmV2LnhtbERPyWrDMBC9B/IPYgK9JVICLrEb2ZSQlvZSSNLeB2tq&#10;m1ojY8lL/74KBHqbx1vnUMy2FSP1vnGsYbtRIIhLZxquNHxeX9Z7ED4gG2wdk4Zf8lDky8UBM+Mm&#10;PtN4CZWIIewz1FCH0GVS+rImi37jOuLIfbveYoiwr6TpcYrhtpU7pR6lxYZjQ40dHWsqfy6D1VDt&#10;5Gt6svt2SM4fdFVfnUqO71o/rObnJxCB5vAvvrvfTJyfpnB7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mygwgAAANwAAAAPAAAAAAAAAAAAAAAAAJgCAABkcnMvZG93&#10;bnJldi54bWxQSwUGAAAAAAQABAD1AAAAhwM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6"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rT8QA&#10;AADcAAAADwAAAGRycy9kb3ducmV2LnhtbESPQWvCQBSE7wX/w/IEL0U3eggxuooIAT3kkLT1/Mg+&#10;k2j2bciumv77bqHQ4zAz3zDb/Wg68aTBtZYVLBcRCOLK6pZrBZ8f2TwB4Tyyxs4yKfgmB/vd5G2L&#10;qbYvLuhZ+loECLsUFTTe96mUrmrIoFvYnjh4VzsY9EEOtdQDvgLcdHIVRbE02HJYaLCnY0PVvXwY&#10;BXGcx7cs/6pvlyhZnwukbHV4V2o2HQ8bEJ5G/x/+a5+0gkCE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60/EAAAA3A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7"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IMEA&#10;AADcAAAADwAAAGRycy9kb3ducmV2LnhtbESPQYvCMBSE7wv+h/AEL4um9aBrNS2ysLhXdX/As3k2&#10;1ealNLHWf28WBI/DzHzDbIrBNqKnzteOFaSzBARx6XTNlYK/48/0C4QPyBobx6TgQR6KfPSxwUy7&#10;O++pP4RKRAj7DBWYENpMSl8asuhnriWO3tl1FkOUXSV1h/cIt42cJ8lCWqw5Lhhs6dtQeT3crAJO&#10;03C6LNob1UfzycvVbqh6VmoyHrZrEIGG8A6/2r9awTxJ4f9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7yDBAAAA3A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8"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msMA&#10;AADcAAAADwAAAGRycy9kb3ducmV2LnhtbESPQWsCMRSE7wX/Q3iCt5p0D1JWo0jB6rG6itfXzevu&#10;6uZlm6S6/ntTEDwOM/MNM1v0thUX8qFxrOFtrEAQl840XGnYF6vXdxAhIhtsHZOGGwVYzAcvM8yN&#10;u/KWLrtYiQThkKOGOsYulzKUNVkMY9cRJ+/HeYsxSV9J4/Ga4LaVmVITabHhtFBjRx81lefdn9Xw&#10;vfzkfXFUa3+rsvJ4+Cq61e9J69GwX05BROrjM/xob4yGTGXwfy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msMAAADc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39"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gcMA&#10;AADcAAAADwAAAGRycy9kb3ducmV2LnhtbESP3WrCQBSE7wu+w3KE3tWNUYpEVxGhULBg/UG8PMke&#10;k2D2bNhdNb69Wyh4OczMN8xs0ZlG3Mj52rKC4SABQVxYXXOp4LD/+piA8AFZY2OZFDzIw2Lee5th&#10;pu2dt3TbhVJECPsMFVQhtJmUvqjIoB/Yljh6Z+sMhihdKbXDe4SbRqZJ8ikN1hwXKmxpVVFx2V1N&#10;pOAmJ/mb2/XPdnw6rl16sblR6r3fLacgAnXhFf5vf2sFaTKCv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agcMAAADc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0"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3hsQA&#10;AADcAAAADwAAAGRycy9kb3ducmV2LnhtbESPQWvCQBSE74X+h+UVvDWbaimSuookiu1RzcXbI/vM&#10;BrNvw+6q8d93C4Ueh5n5hlmsRtuLG/nQOVbwluUgiBunO24V1Mft6xxEiMgae8ek4EEBVsvnpwUW&#10;2t15T7dDbEWCcChQgYlxKKQMjSGLIXMDcfLOzluMSfpWao/3BLe9nOb5h7TYcVowOFBpqLkcrlbB&#10;6eyrYXex+++23vRNWc2MX8+UmryM608Qkcb4H/5rf2kF0/wd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d4bEAAAA3A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sidR="008D1540">
        <w:t>Page 4</w:t>
      </w:r>
    </w:p>
    <w:p w:rsidR="00C526CF" w:rsidRDefault="00C526CF"/>
    <w:p w:rsidR="002F0BDB" w:rsidRPr="00AF3351" w:rsidRDefault="00F3669B">
      <w:pPr>
        <w:rPr>
          <w:color w:val="FFFFFF" w:themeColor="background1"/>
        </w:rPr>
      </w:pPr>
      <w:r>
        <w:rPr>
          <w:noProof/>
        </w:rPr>
        <mc:AlternateContent>
          <mc:Choice Requires="wps">
            <w:drawing>
              <wp:anchor distT="0" distB="0" distL="114300" distR="114300" simplePos="0" relativeHeight="251887616" behindDoc="0" locked="0" layoutInCell="1" allowOverlap="1" wp14:anchorId="3D12C41A" wp14:editId="13F9E799">
                <wp:simplePos x="0" y="0"/>
                <wp:positionH relativeFrom="margin">
                  <wp:posOffset>3648986</wp:posOffset>
                </wp:positionH>
                <wp:positionV relativeFrom="paragraph">
                  <wp:posOffset>1728470</wp:posOffset>
                </wp:positionV>
                <wp:extent cx="3489346" cy="7391400"/>
                <wp:effectExtent l="0" t="0" r="15875" b="19050"/>
                <wp:wrapNone/>
                <wp:docPr id="47" name="Text Box 47"/>
                <wp:cNvGraphicFramePr/>
                <a:graphic xmlns:a="http://schemas.openxmlformats.org/drawingml/2006/main">
                  <a:graphicData uri="http://schemas.microsoft.com/office/word/2010/wordprocessingShape">
                    <wps:wsp>
                      <wps:cNvSpPr txBox="1"/>
                      <wps:spPr>
                        <a:xfrm>
                          <a:off x="0" y="0"/>
                          <a:ext cx="3489346" cy="7391400"/>
                        </a:xfrm>
                        <a:prstGeom prst="rect">
                          <a:avLst/>
                        </a:prstGeom>
                        <a:noFill/>
                        <a:ln w="6350">
                          <a:solidFill>
                            <a:prstClr val="black"/>
                          </a:solidFill>
                        </a:ln>
                        <a:effectLst/>
                      </wps:spPr>
                      <wps:txbx>
                        <w:txbxContent>
                          <w:p w:rsidR="00AF3351" w:rsidRDefault="00AF3351" w:rsidP="00746B14">
                            <w:pPr>
                              <w:jc w:val="center"/>
                            </w:pPr>
                          </w:p>
                          <w:p w:rsidR="00AF3351" w:rsidRDefault="00AF3351" w:rsidP="00746B14">
                            <w:pPr>
                              <w:jc w:val="center"/>
                            </w:pPr>
                          </w:p>
                          <w:p w:rsidR="00AF3351" w:rsidRDefault="00AF3351" w:rsidP="00746B14">
                            <w:pPr>
                              <w:jc w:val="center"/>
                            </w:pPr>
                          </w:p>
                          <w:p w:rsidR="00556A49" w:rsidRDefault="00556A49" w:rsidP="00746B14">
                            <w:pPr>
                              <w:jc w:val="center"/>
                            </w:pPr>
                          </w:p>
                          <w:p w:rsidR="00AF3351" w:rsidRPr="005E4BA6" w:rsidRDefault="00AF3351" w:rsidP="00AF3351">
                            <w:pPr>
                              <w:spacing w:after="100" w:afterAutospacing="1"/>
                              <w:rPr>
                                <w:color w:val="4BACC6" w:themeColor="accent5"/>
                              </w:rPr>
                            </w:pPr>
                            <w:r w:rsidRPr="005E4BA6">
                              <w:rPr>
                                <w:color w:val="4BACC6" w:themeColor="accent5"/>
                              </w:rPr>
                              <w:t xml:space="preserve">Did you know that Scott Middle School has a SCIP Team?  SCIP stands for </w:t>
                            </w:r>
                            <w:r w:rsidRPr="005E4BA6">
                              <w:rPr>
                                <w:color w:val="4BACC6" w:themeColor="accent5"/>
                                <w:u w:val="single"/>
                              </w:rPr>
                              <w:t>School Community Intervention and Prevention.</w:t>
                            </w:r>
                            <w:r w:rsidRPr="005E4BA6">
                              <w:rPr>
                                <w:color w:val="4BACC6" w:themeColor="accent5"/>
                              </w:rPr>
                              <w:t xml:space="preserve">  SCIP is a program designed to bring together families, school and the community to support student behavior and emotional health.  SCIP was developed by community representatives and concerned educators and designed to assist students experiencing difficulty in the learning environment.  Behaviors of concern may be depression, grief, self-harm, alcohol and/or drugs, bullying, violence, eating disorders, gambling and/or video gaming addictions. </w:t>
                            </w:r>
                          </w:p>
                          <w:p w:rsidR="00AF3351" w:rsidRPr="005E4BA6" w:rsidRDefault="00AF3351" w:rsidP="00AF3351">
                            <w:pPr>
                              <w:rPr>
                                <w:color w:val="4BACC6" w:themeColor="accent5"/>
                              </w:rPr>
                            </w:pPr>
                            <w:r w:rsidRPr="005E4BA6">
                              <w:rPr>
                                <w:color w:val="4BACC6" w:themeColor="accent5"/>
                              </w:rPr>
                              <w:t>How does SCIP support students; by using a four step process.  Peers, parents, school staff or community members observe a student exhibiting behaviors that interfere with learning (IDENTIFY).  The SCIP team may involve the parents or students to express concerns about behaviors, to seek solutions, and to explore options which will increase the student’s opportunity to be successful in school (INVOLVE).  When appropriate, the SCIP Team may offer a school counselor, faculty member or a school program that can provide assistance.  SCIP collaborates with community behavioral health agencies that can provide screenings at no cost for the student (ASSIST).  Finally, the SCIP Team will continue to support the students in the school environment.  The goal is to aid the student’s improvement (SUPPORT).</w:t>
                            </w:r>
                          </w:p>
                          <w:p w:rsidR="00FF3D87" w:rsidRDefault="00AF3351" w:rsidP="00AF3351">
                            <w:pPr>
                              <w:rPr>
                                <w:color w:val="4BACC6" w:themeColor="accent5"/>
                              </w:rPr>
                            </w:pPr>
                            <w:r w:rsidRPr="005E4BA6">
                              <w:rPr>
                                <w:color w:val="4BACC6" w:themeColor="accent5"/>
                              </w:rPr>
                              <w:t xml:space="preserve">If you would like more information about the SCIP team at our school, please contact </w:t>
                            </w:r>
                          </w:p>
                          <w:p w:rsidR="00FF3D87" w:rsidRDefault="00AF3351" w:rsidP="00AF3351">
                            <w:pPr>
                              <w:rPr>
                                <w:rStyle w:val="Hyperlink"/>
                                <w:color w:val="4BACC6" w:themeColor="accent5"/>
                              </w:rPr>
                            </w:pPr>
                            <w:r w:rsidRPr="005E4BA6">
                              <w:rPr>
                                <w:color w:val="4BACC6" w:themeColor="accent5"/>
                              </w:rPr>
                              <w:t>Jeanne Krenk,</w:t>
                            </w:r>
                            <w:r w:rsidR="00FF3D87">
                              <w:rPr>
                                <w:color w:val="4BACC6" w:themeColor="accent5"/>
                              </w:rPr>
                              <w:t xml:space="preserve"> </w:t>
                            </w:r>
                            <w:r w:rsidRPr="005E4BA6">
                              <w:rPr>
                                <w:color w:val="4BACC6" w:themeColor="accent5"/>
                              </w:rPr>
                              <w:t xml:space="preserve">Team Leader at </w:t>
                            </w:r>
                            <w:hyperlink r:id="rId19" w:history="1">
                              <w:r w:rsidRPr="005E4BA6">
                                <w:rPr>
                                  <w:rStyle w:val="Hyperlink"/>
                                  <w:color w:val="4BACC6" w:themeColor="accent5"/>
                                </w:rPr>
                                <w:t>jkrenk@lps.org</w:t>
                              </w:r>
                            </w:hyperlink>
                          </w:p>
                          <w:p w:rsidR="00AF3351" w:rsidRPr="005E4BA6" w:rsidRDefault="00AF3351" w:rsidP="00AF3351">
                            <w:pPr>
                              <w:rPr>
                                <w:color w:val="4BACC6" w:themeColor="accent5"/>
                              </w:rPr>
                            </w:pPr>
                            <w:r w:rsidRPr="005E4BA6">
                              <w:rPr>
                                <w:color w:val="4BACC6" w:themeColor="accent5"/>
                              </w:rPr>
                              <w:t xml:space="preserve"> or (402)-436-1218</w:t>
                            </w:r>
                            <w:r w:rsidR="00FF3D87">
                              <w:rPr>
                                <w:color w:val="4BACC6" w:themeColor="accent5"/>
                              </w:rPr>
                              <w:t>.</w:t>
                            </w:r>
                          </w:p>
                          <w:p w:rsidR="00AF3351" w:rsidRPr="005E4BA6" w:rsidRDefault="00AF3351" w:rsidP="00746B14">
                            <w:pPr>
                              <w:jc w:val="center"/>
                              <w:rPr>
                                <w:color w:val="4BACC6"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C41A" id="Text Box 47" o:spid="_x0000_s1044" type="#_x0000_t202" style="position:absolute;margin-left:287.3pt;margin-top:136.1pt;width:274.75pt;height:582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" filled="f" strokeweight=".5pt">
                <v:textbox>
                  <w:txbxContent>
                    <w:p w:rsidR="00AF3351" w:rsidRDefault="00AF3351" w:rsidP="00746B14">
                      <w:pPr>
                        <w:jc w:val="center"/>
                      </w:pPr>
                    </w:p>
                    <w:p w:rsidR="00AF3351" w:rsidRDefault="00AF3351" w:rsidP="00746B14">
                      <w:pPr>
                        <w:jc w:val="center"/>
                      </w:pPr>
                    </w:p>
                    <w:p w:rsidR="00AF3351" w:rsidRDefault="00AF3351" w:rsidP="00746B14">
                      <w:pPr>
                        <w:jc w:val="center"/>
                      </w:pPr>
                    </w:p>
                    <w:p w:rsidR="00556A49" w:rsidRDefault="00556A49" w:rsidP="00746B14">
                      <w:pPr>
                        <w:jc w:val="center"/>
                      </w:pPr>
                    </w:p>
                    <w:p w:rsidR="00AF3351" w:rsidRPr="005E4BA6" w:rsidRDefault="00AF3351" w:rsidP="00AF3351">
                      <w:pPr>
                        <w:spacing w:after="100" w:afterAutospacing="1"/>
                        <w:rPr>
                          <w:color w:val="4BACC6" w:themeColor="accent5"/>
                        </w:rPr>
                      </w:pPr>
                      <w:r w:rsidRPr="005E4BA6">
                        <w:rPr>
                          <w:color w:val="4BACC6" w:themeColor="accent5"/>
                        </w:rPr>
                        <w:t xml:space="preserve">Did you know that Scott Middle School has a SCIP Team?  SCIP stands for </w:t>
                      </w:r>
                      <w:r w:rsidRPr="005E4BA6">
                        <w:rPr>
                          <w:color w:val="4BACC6" w:themeColor="accent5"/>
                          <w:u w:val="single"/>
                        </w:rPr>
                        <w:t>School Community Intervention and Prevention.</w:t>
                      </w:r>
                      <w:r w:rsidRPr="005E4BA6">
                        <w:rPr>
                          <w:color w:val="4BACC6" w:themeColor="accent5"/>
                        </w:rPr>
                        <w:t xml:space="preserve">  SCIP is a program designed to bring together families, school and the community to support student behavior and emotional health.  SCIP was developed by community representatives and concerned educators and designed to assist students experiencing difficulty in the learning environment.  Behaviors of concern may be depression, grief, self-harm, alcohol and/or drugs, bullying, violence, eating disorders, gambling and/or video gaming addictions. </w:t>
                      </w:r>
                    </w:p>
                    <w:p w:rsidR="00AF3351" w:rsidRPr="005E4BA6" w:rsidRDefault="00AF3351" w:rsidP="00AF3351">
                      <w:pPr>
                        <w:rPr>
                          <w:color w:val="4BACC6" w:themeColor="accent5"/>
                        </w:rPr>
                      </w:pPr>
                      <w:r w:rsidRPr="005E4BA6">
                        <w:rPr>
                          <w:color w:val="4BACC6" w:themeColor="accent5"/>
                        </w:rPr>
                        <w:t>How does SCIP support students; by using a four step process.  Peers, parents, school staff or community members observe a student exhibiting behaviors that interfere with learning (IDENTIFY).  The SCIP team may involve the parents or students to express concerns about behaviors, to seek solutions, and to explore options which will increase the student’s opportunity to be successful in school (INVOLVE).  When appropriate, the SCIP Team may offer a school counselor, faculty member or a school program that can provide assistance.  SCIP collaborates with community behavioral health agencies that can provide screenings at no cost for the student (ASSIST).  Finally, the SCIP Team will continue to support the students in the school environment.  The goal is to aid the student’s improvement (SUPPORT).</w:t>
                      </w:r>
                    </w:p>
                    <w:p w:rsidR="00FF3D87" w:rsidRDefault="00AF3351" w:rsidP="00AF3351">
                      <w:pPr>
                        <w:rPr>
                          <w:color w:val="4BACC6" w:themeColor="accent5"/>
                        </w:rPr>
                      </w:pPr>
                      <w:r w:rsidRPr="005E4BA6">
                        <w:rPr>
                          <w:color w:val="4BACC6" w:themeColor="accent5"/>
                        </w:rPr>
                        <w:t xml:space="preserve">If you would like more information about the SCIP team at our school, please contact </w:t>
                      </w:r>
                    </w:p>
                    <w:p w:rsidR="00FF3D87" w:rsidRDefault="00AF3351" w:rsidP="00AF3351">
                      <w:pPr>
                        <w:rPr>
                          <w:rStyle w:val="Hyperlink"/>
                          <w:color w:val="4BACC6" w:themeColor="accent5"/>
                        </w:rPr>
                      </w:pPr>
                      <w:r w:rsidRPr="005E4BA6">
                        <w:rPr>
                          <w:color w:val="4BACC6" w:themeColor="accent5"/>
                        </w:rPr>
                        <w:t>Jeanne Krenk,</w:t>
                      </w:r>
                      <w:r w:rsidR="00FF3D87">
                        <w:rPr>
                          <w:color w:val="4BACC6" w:themeColor="accent5"/>
                        </w:rPr>
                        <w:t xml:space="preserve"> </w:t>
                      </w:r>
                      <w:r w:rsidRPr="005E4BA6">
                        <w:rPr>
                          <w:color w:val="4BACC6" w:themeColor="accent5"/>
                        </w:rPr>
                        <w:t xml:space="preserve">Team Leader at </w:t>
                      </w:r>
                      <w:hyperlink r:id="rId20" w:history="1">
                        <w:r w:rsidRPr="005E4BA6">
                          <w:rPr>
                            <w:rStyle w:val="Hyperlink"/>
                            <w:color w:val="4BACC6" w:themeColor="accent5"/>
                          </w:rPr>
                          <w:t>jkrenk@lps.org</w:t>
                        </w:r>
                      </w:hyperlink>
                    </w:p>
                    <w:p w:rsidR="00AF3351" w:rsidRPr="005E4BA6" w:rsidRDefault="00AF3351" w:rsidP="00AF3351">
                      <w:pPr>
                        <w:rPr>
                          <w:color w:val="4BACC6" w:themeColor="accent5"/>
                        </w:rPr>
                      </w:pPr>
                      <w:r w:rsidRPr="005E4BA6">
                        <w:rPr>
                          <w:color w:val="4BACC6" w:themeColor="accent5"/>
                        </w:rPr>
                        <w:t xml:space="preserve"> or (402)-436-1218</w:t>
                      </w:r>
                      <w:r w:rsidR="00FF3D87">
                        <w:rPr>
                          <w:color w:val="4BACC6" w:themeColor="accent5"/>
                        </w:rPr>
                        <w:t>.</w:t>
                      </w:r>
                    </w:p>
                    <w:p w:rsidR="00AF3351" w:rsidRPr="005E4BA6" w:rsidRDefault="00AF3351" w:rsidP="00746B14">
                      <w:pPr>
                        <w:jc w:val="center"/>
                        <w:rPr>
                          <w:color w:val="4BACC6" w:themeColor="accent5"/>
                        </w:rPr>
                      </w:pPr>
                    </w:p>
                  </w:txbxContent>
                </v:textbox>
                <w10:wrap anchorx="margin"/>
              </v:shape>
            </w:pict>
          </mc:Fallback>
        </mc:AlternateContent>
      </w:r>
      <w:r w:rsidR="005E4BA6">
        <w:rPr>
          <w:noProof/>
        </w:rPr>
        <mc:AlternateContent>
          <mc:Choice Requires="wps">
            <w:drawing>
              <wp:anchor distT="0" distB="0" distL="114300" distR="114300" simplePos="0" relativeHeight="251774976" behindDoc="0" locked="0" layoutInCell="1" allowOverlap="1" wp14:anchorId="358DB91C" wp14:editId="19032763">
                <wp:simplePos x="0" y="0"/>
                <wp:positionH relativeFrom="column">
                  <wp:posOffset>3975100</wp:posOffset>
                </wp:positionH>
                <wp:positionV relativeFrom="paragraph">
                  <wp:posOffset>572770</wp:posOffset>
                </wp:positionV>
                <wp:extent cx="2964180" cy="1149350"/>
                <wp:effectExtent l="0" t="0" r="7620" b="0"/>
                <wp:wrapNone/>
                <wp:docPr id="112" name="Text Box 112"/>
                <wp:cNvGraphicFramePr/>
                <a:graphic xmlns:a="http://schemas.openxmlformats.org/drawingml/2006/main">
                  <a:graphicData uri="http://schemas.microsoft.com/office/word/2010/wordprocessingShape">
                    <wps:wsp>
                      <wps:cNvSpPr txBox="1"/>
                      <wps:spPr>
                        <a:xfrm>
                          <a:off x="0" y="0"/>
                          <a:ext cx="2964180" cy="11493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5E328C" w:rsidRDefault="00EF271B">
                            <w:pPr>
                              <w:rPr>
                                <w:sz w:val="24"/>
                                <w:szCs w:val="24"/>
                              </w:rPr>
                            </w:pPr>
                            <w:r w:rsidRPr="005E328C">
                              <w:rPr>
                                <w:sz w:val="24"/>
                                <w:szCs w:val="24"/>
                              </w:rPr>
                              <w:t>Support your school with Box Tops for Education!  Scott Middle School does collect Box Tops.  You can drop them off at the main office anytime M-F between 7:30-4:00.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B91C" id="Text Box 112" o:spid="_x0000_s1045" type="#_x0000_t202" style="position:absolute;margin-left:313pt;margin-top:45.1pt;width:233.4pt;height:9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" fillcolor="#c2d69b [1942]" stroked="f" strokeweight=".5pt">
                <v:textbox>
                  <w:txbxContent>
                    <w:p w:rsidR="00EF271B" w:rsidRPr="005E328C" w:rsidRDefault="00EF271B">
                      <w:pPr>
                        <w:rPr>
                          <w:sz w:val="24"/>
                          <w:szCs w:val="24"/>
                        </w:rPr>
                      </w:pPr>
                      <w:r w:rsidRPr="005E328C">
                        <w:rPr>
                          <w:sz w:val="24"/>
                          <w:szCs w:val="24"/>
                        </w:rPr>
                        <w:t>Support your school with Box Tops for Education!  Scott Middle School does collect Box Tops.  You can drop them off at the main office anytime M-F between 7:30-4:00.</w:t>
                      </w:r>
                    </w:p>
                  </w:txbxContent>
                </v:textbox>
              </v:shape>
            </w:pict>
          </mc:Fallback>
        </mc:AlternateContent>
      </w:r>
      <w:r w:rsidR="00556A49">
        <w:rPr>
          <w:noProof/>
        </w:rPr>
        <mc:AlternateContent>
          <mc:Choice Requires="wps">
            <w:drawing>
              <wp:anchor distT="0" distB="0" distL="114300" distR="114300" simplePos="0" relativeHeight="251891712" behindDoc="0" locked="0" layoutInCell="1" allowOverlap="1" wp14:anchorId="2F36CF36" wp14:editId="64B80AAE">
                <wp:simplePos x="0" y="0"/>
                <wp:positionH relativeFrom="column">
                  <wp:posOffset>3758609</wp:posOffset>
                </wp:positionH>
                <wp:positionV relativeFrom="paragraph">
                  <wp:posOffset>1824458</wp:posOffset>
                </wp:positionV>
                <wp:extent cx="3221665" cy="6381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221665" cy="638175"/>
                        </a:xfrm>
                        <a:prstGeom prst="rect">
                          <a:avLst/>
                        </a:prstGeom>
                        <a:noFill/>
                        <a:ln>
                          <a:noFill/>
                        </a:ln>
                        <a:effectLst/>
                      </wps:spPr>
                      <wps:txbx>
                        <w:txbxContent>
                          <w:p w:rsidR="00556A49" w:rsidRDefault="00916B86" w:rsidP="00556A49">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56A49">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SCIP at SCOTT</w:t>
                            </w:r>
                          </w:p>
                          <w:p w:rsidR="00556A49" w:rsidRPr="00556A49" w:rsidRDefault="00556A49" w:rsidP="00556A49">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CF36" id="Text Box 49" o:spid="_x0000_s1046" type="#_x0000_t202" style="position:absolute;margin-left:295.95pt;margin-top:143.65pt;width:253.65pt;height:5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" filled="f" stroked="f">
                <v:textbox>
                  <w:txbxContent>
                    <w:p w:rsidR="00556A49" w:rsidRDefault="00916B86" w:rsidP="00556A49">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56A49">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SCIP at SCOTT</w:t>
                      </w:r>
                    </w:p>
                    <w:p w:rsidR="00556A49" w:rsidRPr="00556A49" w:rsidRDefault="00556A49" w:rsidP="00556A49">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002F0BDB">
        <w:br w:type="page"/>
      </w:r>
    </w:p>
    <w:p w:rsidR="004D733C" w:rsidRDefault="00277FBD">
      <w:r>
        <w:rPr>
          <w:noProof/>
        </w:rPr>
        <w:lastRenderedPageBreak/>
        <mc:AlternateContent>
          <mc:Choice Requires="wps">
            <w:drawing>
              <wp:anchor distT="0" distB="0" distL="114300" distR="114300" simplePos="0" relativeHeight="251763712" behindDoc="1" locked="0" layoutInCell="1" allowOverlap="1" wp14:anchorId="54312BBA" wp14:editId="7D675136">
                <wp:simplePos x="0" y="0"/>
                <wp:positionH relativeFrom="margin">
                  <wp:posOffset>95250</wp:posOffset>
                </wp:positionH>
                <wp:positionV relativeFrom="paragraph">
                  <wp:posOffset>69850</wp:posOffset>
                </wp:positionV>
                <wp:extent cx="7143750" cy="9436100"/>
                <wp:effectExtent l="0" t="0" r="0" b="0"/>
                <wp:wrapNone/>
                <wp:docPr id="18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143750" cy="94361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03327D" w:rsidRDefault="0003327D" w:rsidP="004D733C">
                            <w:pPr>
                              <w:rPr>
                                <w:b/>
                                <w:sz w:val="32"/>
                                <w:szCs w:val="32"/>
                              </w:rPr>
                            </w:pPr>
                            <w:r>
                              <w:rPr>
                                <w:b/>
                                <w:sz w:val="32"/>
                                <w:szCs w:val="32"/>
                              </w:rPr>
                              <w:t xml:space="preserve">          </w:t>
                            </w:r>
                          </w:p>
                          <w:p w:rsidR="00EF271B" w:rsidRDefault="0003327D" w:rsidP="004D733C">
                            <w:pPr>
                              <w:rPr>
                                <w:b/>
                                <w:sz w:val="32"/>
                                <w:szCs w:val="32"/>
                              </w:rPr>
                            </w:pPr>
                            <w:r>
                              <w:rPr>
                                <w:b/>
                                <w:sz w:val="32"/>
                                <w:szCs w:val="32"/>
                              </w:rPr>
                              <w:t xml:space="preserve">                           </w:t>
                            </w:r>
                            <w:r w:rsidR="00EF271B">
                              <w:rPr>
                                <w:b/>
                                <w:sz w:val="32"/>
                                <w:szCs w:val="32"/>
                              </w:rPr>
                              <w:t>School Meals:  Nutritious, Delicious and Affordable!</w:t>
                            </w:r>
                            <w:r w:rsidR="00EF271B" w:rsidRPr="00D2720A">
                              <w:rPr>
                                <w:b/>
                                <w:sz w:val="32"/>
                                <w:szCs w:val="32"/>
                              </w:rPr>
                              <w:t xml:space="preserve"> </w:t>
                            </w:r>
                          </w:p>
                          <w:p w:rsidR="00EF271B" w:rsidRDefault="00EF271B" w:rsidP="00375023">
                            <w:pPr>
                              <w:spacing w:line="240" w:lineRule="auto"/>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Pr="00024B71" w:rsidRDefault="00EF271B" w:rsidP="004D733C">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12BBA" id="_x0000_s1047" style="position:absolute;margin-left:7.5pt;margin-top:5.5pt;width:562.5pt;height:743pt;flip:x;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stroke joinstyle="round"/>
                <v:formulas/>
                <v:path arrowok="t" o:connecttype="custom" o:connectlocs="6336114,1513;6422183,7565;6505894,20424;6584889,39336;6661526,63543;6732268,93801;6801831,127842;6864320,167178;6922092,210296;6973970,258710;7021131,309393;7058860,363858;7093052,421349;7116632,481866;7134318,543896;7142571,608195;7143750,8795377;7140213,8860433;7127244,8923976;7104842,8985249;7077724,9045009;7039995,9100231;6997550,9152427;6949210,9202353;6894974,9248498;6833665,9290103;6768818,9326413;6698076,9358184;6622618,9385417;6544802,9407354;6463449,9423240;6378559,9433074;6292489,9436100;808815,9435344;722746,9428535;640214,9416432;560040,9397520;484582,9372557;411482,9343055;341919,9308258;279430,9269678;222837,9225047;169780,9178147;123798,9126707;84890,9072999;53056,9014751;27118,8954991;9432,8892204;1179,8828661;1179,756" o:connectangles="0,0,0,0,0,0,0,0,0,0,0,0,0,0,0,0,0,0,0,0,0,0,0,0,0,0,0,0,0,0,0,0,0,0,0,0,0,0,0,0,0,0,0,0,0,0,0,0,0,0" textboxrect="0,0,6059,12474"/>
                <v:textbox>
                  <w:txbxContent>
                    <w:p w:rsidR="0003327D" w:rsidRDefault="0003327D" w:rsidP="004D733C">
                      <w:pPr>
                        <w:rPr>
                          <w:b/>
                          <w:sz w:val="32"/>
                          <w:szCs w:val="32"/>
                        </w:rPr>
                      </w:pPr>
                      <w:r>
                        <w:rPr>
                          <w:b/>
                          <w:sz w:val="32"/>
                          <w:szCs w:val="32"/>
                        </w:rPr>
                        <w:t xml:space="preserve">          </w:t>
                      </w:r>
                    </w:p>
                    <w:p w:rsidR="00EF271B" w:rsidRDefault="0003327D" w:rsidP="004D733C">
                      <w:pPr>
                        <w:rPr>
                          <w:b/>
                          <w:sz w:val="32"/>
                          <w:szCs w:val="32"/>
                        </w:rPr>
                      </w:pPr>
                      <w:r>
                        <w:rPr>
                          <w:b/>
                          <w:sz w:val="32"/>
                          <w:szCs w:val="32"/>
                        </w:rPr>
                        <w:t xml:space="preserve">                           </w:t>
                      </w:r>
                      <w:r w:rsidR="00EF271B">
                        <w:rPr>
                          <w:b/>
                          <w:sz w:val="32"/>
                          <w:szCs w:val="32"/>
                        </w:rPr>
                        <w:t>School Meals:  Nutritious, Delicious and Affordable!</w:t>
                      </w:r>
                      <w:r w:rsidR="00EF271B" w:rsidRPr="00D2720A">
                        <w:rPr>
                          <w:b/>
                          <w:sz w:val="32"/>
                          <w:szCs w:val="32"/>
                        </w:rPr>
                        <w:t xml:space="preserve"> </w:t>
                      </w:r>
                    </w:p>
                    <w:p w:rsidR="00EF271B" w:rsidRDefault="00EF271B" w:rsidP="00375023">
                      <w:pPr>
                        <w:spacing w:line="240" w:lineRule="auto"/>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rPr>
                          <w:b/>
                          <w:sz w:val="32"/>
                          <w:szCs w:val="32"/>
                        </w:rP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Default="00EF271B" w:rsidP="004D733C">
                      <w:pPr>
                        <w:jc w:val="center"/>
                      </w:pPr>
                    </w:p>
                    <w:p w:rsidR="00EF271B" w:rsidRPr="00024B71" w:rsidRDefault="00EF271B" w:rsidP="004D733C">
                      <w:pPr>
                        <w:rPr>
                          <w:sz w:val="24"/>
                          <w:szCs w:val="24"/>
                        </w:rPr>
                      </w:pPr>
                    </w:p>
                  </w:txbxContent>
                </v:textbox>
                <w10:wrap anchorx="margin"/>
              </v:shape>
            </w:pict>
          </mc:Fallback>
        </mc:AlternateContent>
      </w:r>
      <w:r w:rsidR="008D1540">
        <w:t>Page 5</w:t>
      </w:r>
    </w:p>
    <w:p w:rsidR="004D733C" w:rsidRDefault="00F3669B">
      <w:r>
        <w:rPr>
          <w:noProof/>
        </w:rPr>
        <mc:AlternateContent>
          <mc:Choice Requires="wps">
            <w:drawing>
              <wp:anchor distT="0" distB="0" distL="114300" distR="114300" simplePos="0" relativeHeight="251854848" behindDoc="0" locked="0" layoutInCell="1" allowOverlap="1" wp14:anchorId="05405AFB" wp14:editId="10EF0788">
                <wp:simplePos x="0" y="0"/>
                <wp:positionH relativeFrom="column">
                  <wp:posOffset>3924300</wp:posOffset>
                </wp:positionH>
                <wp:positionV relativeFrom="paragraph">
                  <wp:posOffset>5969635</wp:posOffset>
                </wp:positionV>
                <wp:extent cx="3167380" cy="1746250"/>
                <wp:effectExtent l="0" t="0" r="0" b="6350"/>
                <wp:wrapNone/>
                <wp:docPr id="283" name="Text Box 283"/>
                <wp:cNvGraphicFramePr/>
                <a:graphic xmlns:a="http://schemas.openxmlformats.org/drawingml/2006/main">
                  <a:graphicData uri="http://schemas.microsoft.com/office/word/2010/wordprocessingShape">
                    <wps:wsp>
                      <wps:cNvSpPr txBox="1"/>
                      <wps:spPr>
                        <a:xfrm>
                          <a:off x="0" y="0"/>
                          <a:ext cx="3167380" cy="17462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646EFF" w:rsidRDefault="00EF271B" w:rsidP="00646EFF">
                            <w:pPr>
                              <w:jc w:val="center"/>
                              <w:rPr>
                                <w:b/>
                                <w:sz w:val="20"/>
                                <w:szCs w:val="20"/>
                              </w:rPr>
                            </w:pPr>
                            <w:r w:rsidRPr="00646EFF">
                              <w:rPr>
                                <w:b/>
                                <w:sz w:val="20"/>
                                <w:szCs w:val="20"/>
                              </w:rPr>
                              <w:t>Start the Day with School Breakfast!</w:t>
                            </w:r>
                          </w:p>
                          <w:p w:rsidR="00EF271B" w:rsidRDefault="00EF271B" w:rsidP="00646EFF">
                            <w:pPr>
                              <w:rPr>
                                <w:sz w:val="20"/>
                                <w:szCs w:val="20"/>
                              </w:rPr>
                            </w:pPr>
                            <w:r w:rsidRPr="00646EFF">
                              <w:rPr>
                                <w:sz w:val="20"/>
                                <w:szCs w:val="20"/>
                              </w:rPr>
                              <w:t xml:space="preserve">All schools across the district offer breakfast.  Students have the choice of selecting a cold breakfast (ex: cereal) or hot breakfast (ex: mini pancakes).  In addition to the hot or cold breakfast entrée, a student will receive 100% fruit juice, low fat milk and optional ½ c serving of fruit.  </w:t>
                            </w:r>
                          </w:p>
                          <w:p w:rsidR="00EF271B" w:rsidRPr="00646EFF" w:rsidRDefault="00EF271B" w:rsidP="00646EFF">
                            <w:pPr>
                              <w:rPr>
                                <w:sz w:val="20"/>
                                <w:szCs w:val="20"/>
                              </w:rPr>
                            </w:pPr>
                            <w:r>
                              <w:rPr>
                                <w:sz w:val="20"/>
                                <w:szCs w:val="20"/>
                              </w:rPr>
                              <w:t>Breakfast at Scott Middle School is served from 7:30-7:53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5AFB" id="Text Box 283" o:spid="_x0000_s1048" type="#_x0000_t202" style="position:absolute;margin-left:309pt;margin-top:470.05pt;width:249.4pt;height:1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" fillcolor="#ccc0d9 [1303]" stroked="f" strokeweight=".5pt">
                <v:textbox>
                  <w:txbxContent>
                    <w:p w:rsidR="00EF271B" w:rsidRPr="00646EFF" w:rsidRDefault="00EF271B" w:rsidP="00646EFF">
                      <w:pPr>
                        <w:jc w:val="center"/>
                        <w:rPr>
                          <w:b/>
                          <w:sz w:val="20"/>
                          <w:szCs w:val="20"/>
                        </w:rPr>
                      </w:pPr>
                      <w:r w:rsidRPr="00646EFF">
                        <w:rPr>
                          <w:b/>
                          <w:sz w:val="20"/>
                          <w:szCs w:val="20"/>
                        </w:rPr>
                        <w:t>Start the Day with School Breakfast!</w:t>
                      </w:r>
                    </w:p>
                    <w:p w:rsidR="00EF271B" w:rsidRDefault="00EF271B" w:rsidP="00646EFF">
                      <w:pPr>
                        <w:rPr>
                          <w:sz w:val="20"/>
                          <w:szCs w:val="20"/>
                        </w:rPr>
                      </w:pPr>
                      <w:r w:rsidRPr="00646EFF">
                        <w:rPr>
                          <w:sz w:val="20"/>
                          <w:szCs w:val="20"/>
                        </w:rPr>
                        <w:t xml:space="preserve">All schools across the district offer breakfast.  Students have the choice of selecting a cold breakfast (ex: cereal) or hot breakfast (ex: mini pancakes).  In addition to the hot or cold breakfast entrée, a student will receive 100% fruit juice, low fat milk and optional ½ c serving of fruit.  </w:t>
                      </w:r>
                    </w:p>
                    <w:p w:rsidR="00EF271B" w:rsidRPr="00646EFF" w:rsidRDefault="00EF271B" w:rsidP="00646EFF">
                      <w:pPr>
                        <w:rPr>
                          <w:sz w:val="20"/>
                          <w:szCs w:val="20"/>
                        </w:rPr>
                      </w:pPr>
                      <w:r>
                        <w:rPr>
                          <w:sz w:val="20"/>
                          <w:szCs w:val="20"/>
                        </w:rPr>
                        <w:t>Breakfast at Scott Middle School is served from 7:30-7:53 am</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D00B6A9" wp14:editId="5F6C4B75">
                <wp:simplePos x="0" y="0"/>
                <wp:positionH relativeFrom="column">
                  <wp:posOffset>3867150</wp:posOffset>
                </wp:positionH>
                <wp:positionV relativeFrom="paragraph">
                  <wp:posOffset>4204335</wp:posOffset>
                </wp:positionV>
                <wp:extent cx="3199130" cy="1630680"/>
                <wp:effectExtent l="0" t="0" r="1270" b="7620"/>
                <wp:wrapNone/>
                <wp:docPr id="281" name="Text Box 281"/>
                <wp:cNvGraphicFramePr/>
                <a:graphic xmlns:a="http://schemas.openxmlformats.org/drawingml/2006/main">
                  <a:graphicData uri="http://schemas.microsoft.com/office/word/2010/wordprocessingShape">
                    <wps:wsp>
                      <wps:cNvSpPr txBox="1"/>
                      <wps:spPr>
                        <a:xfrm>
                          <a:off x="0" y="0"/>
                          <a:ext cx="3199130" cy="163068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8E5AED" w:rsidRDefault="00EF271B" w:rsidP="008E5AED">
                            <w:pPr>
                              <w:jc w:val="center"/>
                              <w:rPr>
                                <w:b/>
                                <w:sz w:val="20"/>
                                <w:szCs w:val="20"/>
                              </w:rPr>
                            </w:pPr>
                            <w:r w:rsidRPr="008E5AED">
                              <w:rPr>
                                <w:b/>
                                <w:sz w:val="20"/>
                                <w:szCs w:val="20"/>
                              </w:rPr>
                              <w:t>Food Allergies Requiring a Special Diet</w:t>
                            </w:r>
                          </w:p>
                          <w:p w:rsidR="00EF271B" w:rsidRPr="008E5AED" w:rsidRDefault="00EF271B" w:rsidP="008E5AED">
                            <w:pPr>
                              <w:rPr>
                                <w:sz w:val="20"/>
                                <w:szCs w:val="20"/>
                              </w:rPr>
                            </w:pPr>
                            <w:r w:rsidRPr="008E5AED">
                              <w:rPr>
                                <w:sz w:val="20"/>
                                <w:szCs w:val="20"/>
                              </w:rPr>
                              <w:t>You will need to complete the Medical Statement for Students Requiring Special Meals form.  This form must be signed by a Physici</w:t>
                            </w:r>
                            <w:r>
                              <w:rPr>
                                <w:sz w:val="20"/>
                                <w:szCs w:val="20"/>
                              </w:rPr>
                              <w:t>an and turned in to the school Health Office for processing.  Please plan on sending a meal with your child for three days after submitting the form.  This allows staff time to order the foods necessary for your student’s diet restrictions.</w:t>
                            </w:r>
                          </w:p>
                          <w:p w:rsidR="00EF271B" w:rsidRDefault="00EF271B" w:rsidP="008E5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B6A9" id="Text Box 281" o:spid="_x0000_s1049" type="#_x0000_t202" style="position:absolute;margin-left:304.5pt;margin-top:331.05pt;width:251.9pt;height:128.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" fillcolor="#e5b8b7 [1301]" stroked="f" strokeweight=".5pt">
                <v:textbox>
                  <w:txbxContent>
                    <w:p w:rsidR="00EF271B" w:rsidRPr="008E5AED" w:rsidRDefault="00EF271B" w:rsidP="008E5AED">
                      <w:pPr>
                        <w:jc w:val="center"/>
                        <w:rPr>
                          <w:b/>
                          <w:sz w:val="20"/>
                          <w:szCs w:val="20"/>
                        </w:rPr>
                      </w:pPr>
                      <w:r w:rsidRPr="008E5AED">
                        <w:rPr>
                          <w:b/>
                          <w:sz w:val="20"/>
                          <w:szCs w:val="20"/>
                        </w:rPr>
                        <w:t>Food Allergies Requiring a Special Diet</w:t>
                      </w:r>
                    </w:p>
                    <w:p w:rsidR="00EF271B" w:rsidRPr="008E5AED" w:rsidRDefault="00EF271B" w:rsidP="008E5AED">
                      <w:pPr>
                        <w:rPr>
                          <w:sz w:val="20"/>
                          <w:szCs w:val="20"/>
                        </w:rPr>
                      </w:pPr>
                      <w:r w:rsidRPr="008E5AED">
                        <w:rPr>
                          <w:sz w:val="20"/>
                          <w:szCs w:val="20"/>
                        </w:rPr>
                        <w:t>You will need to complete the Medical Statement for Students Requiring Special Meals form.  This form must be signed by a Physici</w:t>
                      </w:r>
                      <w:r>
                        <w:rPr>
                          <w:sz w:val="20"/>
                          <w:szCs w:val="20"/>
                        </w:rPr>
                        <w:t>an and turned in to the school Health Office for processing.  Please plan on sending a meal with your child for three days after submitting the form.  This allows staff time to order the foods necessary for your student’s diet restrictions.</w:t>
                      </w:r>
                    </w:p>
                    <w:p w:rsidR="00EF271B" w:rsidRDefault="00EF271B" w:rsidP="008E5AE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5F798F4" wp14:editId="26B39AFD">
                <wp:simplePos x="0" y="0"/>
                <wp:positionH relativeFrom="column">
                  <wp:posOffset>3806190</wp:posOffset>
                </wp:positionH>
                <wp:positionV relativeFrom="paragraph">
                  <wp:posOffset>1321435</wp:posOffset>
                </wp:positionV>
                <wp:extent cx="3238500" cy="27432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238500" cy="27432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pPr>
                              <w:rPr>
                                <w:sz w:val="20"/>
                                <w:szCs w:val="20"/>
                              </w:rPr>
                            </w:pPr>
                            <w:r w:rsidRPr="003F1EE3">
                              <w:rPr>
                                <w:sz w:val="20"/>
                                <w:szCs w:val="20"/>
                              </w:rPr>
                              <w:t>Your child has been assigned a personal pin number (PIN) and will use this number each time they purchase meal items by entering their PIN (starts with a “4 or 5”) on a PIN pad.  Once assigned a PIN, students will keep the same number each school yea</w:t>
                            </w:r>
                            <w:r>
                              <w:rPr>
                                <w:sz w:val="20"/>
                                <w:szCs w:val="20"/>
                              </w:rPr>
                              <w:t xml:space="preserve">r.  If your child is new to </w:t>
                            </w:r>
                            <w:r w:rsidRPr="003F1EE3">
                              <w:rPr>
                                <w:sz w:val="20"/>
                                <w:szCs w:val="20"/>
                              </w:rPr>
                              <w:t>LPS, a number will be assigned.  It’s very important your child memorizes their PIN, as it keeps lunch lines running smoothly.  Please remind your student not to share his/her PIN number with other students.  This could result in your child’s account balance being compromised.</w:t>
                            </w:r>
                          </w:p>
                          <w:p w:rsidR="00EF271B" w:rsidRPr="003F1EE3" w:rsidRDefault="00EF271B">
                            <w:pPr>
                              <w:rPr>
                                <w:sz w:val="20"/>
                                <w:szCs w:val="20"/>
                              </w:rPr>
                            </w:pPr>
                            <w:r>
                              <w:rPr>
                                <w:sz w:val="20"/>
                                <w:szCs w:val="20"/>
                              </w:rPr>
                              <w:t>You can put money in your child’s lunch account by sending cash or check to the school or by purchasing online at lps.org “Buy Student Meals”.  There is a transaction fee for online purchases.</w:t>
                            </w:r>
                          </w:p>
                          <w:p w:rsidR="00EF271B" w:rsidRPr="003F1EE3" w:rsidRDefault="00EF27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98F4" id="Text Box 206" o:spid="_x0000_s1050" type="#_x0000_t202" style="position:absolute;margin-left:299.7pt;margin-top:104.05pt;width:255pt;height:3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" fillcolor="#c4bc96 [2414]" stroked="f" strokeweight=".5pt">
                <v:textbox>
                  <w:txbxContent>
                    <w:p w:rsidR="00EF271B" w:rsidRDefault="00EF271B">
                      <w:pPr>
                        <w:rPr>
                          <w:sz w:val="20"/>
                          <w:szCs w:val="20"/>
                        </w:rPr>
                      </w:pPr>
                      <w:r w:rsidRPr="003F1EE3">
                        <w:rPr>
                          <w:sz w:val="20"/>
                          <w:szCs w:val="20"/>
                        </w:rPr>
                        <w:t>Your child has been assigned a personal pin number (PIN) and will use this number each time they purchase meal items by entering their PIN (starts with a “4 or 5”) on a PIN pad.  Once assigned a PIN, students will keep the same number each school yea</w:t>
                      </w:r>
                      <w:r>
                        <w:rPr>
                          <w:sz w:val="20"/>
                          <w:szCs w:val="20"/>
                        </w:rPr>
                        <w:t xml:space="preserve">r.  If your child is new to </w:t>
                      </w:r>
                      <w:r w:rsidRPr="003F1EE3">
                        <w:rPr>
                          <w:sz w:val="20"/>
                          <w:szCs w:val="20"/>
                        </w:rPr>
                        <w:t>LPS, a number will be assigned.  It’s very important your child memorizes their PIN, as it keeps lunch lines running smoothly.  Please remind your student not to share his/her PIN number with other students.  This could result in your child’s account balance being compromised.</w:t>
                      </w:r>
                    </w:p>
                    <w:p w:rsidR="00EF271B" w:rsidRPr="003F1EE3" w:rsidRDefault="00EF271B">
                      <w:pPr>
                        <w:rPr>
                          <w:sz w:val="20"/>
                          <w:szCs w:val="20"/>
                        </w:rPr>
                      </w:pPr>
                      <w:r>
                        <w:rPr>
                          <w:sz w:val="20"/>
                          <w:szCs w:val="20"/>
                        </w:rPr>
                        <w:t>You can put money in your child’s lunch account by sending cash or check to the school or by purchasing online at lps.org “Buy Student Meals”.  There is a transaction fee for online purchases.</w:t>
                      </w:r>
                    </w:p>
                    <w:p w:rsidR="00EF271B" w:rsidRPr="003F1EE3" w:rsidRDefault="00EF271B">
                      <w:pPr>
                        <w:rPr>
                          <w:sz w:val="20"/>
                          <w:szCs w:val="20"/>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4419600</wp:posOffset>
                </wp:positionH>
                <wp:positionV relativeFrom="paragraph">
                  <wp:posOffset>445135</wp:posOffset>
                </wp:positionV>
                <wp:extent cx="2066925" cy="6953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20669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287" w:rsidRDefault="00A71287">
                            <w:r>
                              <w:rPr>
                                <w:noProof/>
                              </w:rPr>
                              <w:drawing>
                                <wp:inline distT="0" distB="0" distL="0" distR="0" wp14:anchorId="13F98710" wp14:editId="66BF3EA9">
                                  <wp:extent cx="1874859" cy="618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od.png"/>
                                          <pic:cNvPicPr/>
                                        </pic:nvPicPr>
                                        <pic:blipFill>
                                          <a:blip r:embed="rId21">
                                            <a:extLst>
                                              <a:ext uri="{28A0092B-C50C-407E-A947-70E740481C1C}">
                                                <a14:useLocalDpi xmlns:a14="http://schemas.microsoft.com/office/drawing/2010/main" val="0"/>
                                              </a:ext>
                                            </a:extLst>
                                          </a:blip>
                                          <a:stretch>
                                            <a:fillRect/>
                                          </a:stretch>
                                        </pic:blipFill>
                                        <pic:spPr>
                                          <a:xfrm>
                                            <a:off x="0" y="0"/>
                                            <a:ext cx="1906760" cy="629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1" type="#_x0000_t202" style="position:absolute;margin-left:348pt;margin-top:35.05pt;width:162.75pt;height:5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" fillcolor="white [3201]" strokeweight=".5pt">
                <v:textbox>
                  <w:txbxContent>
                    <w:p w:rsidR="00A71287" w:rsidRDefault="00A71287">
                      <w:r>
                        <w:rPr>
                          <w:noProof/>
                        </w:rPr>
                        <w:drawing>
                          <wp:inline distT="0" distB="0" distL="0" distR="0" wp14:anchorId="13F98710" wp14:editId="66BF3EA9">
                            <wp:extent cx="1874859" cy="618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od.png"/>
                                    <pic:cNvPicPr/>
                                  </pic:nvPicPr>
                                  <pic:blipFill>
                                    <a:blip r:embed="rId22">
                                      <a:extLst>
                                        <a:ext uri="{28A0092B-C50C-407E-A947-70E740481C1C}">
                                          <a14:useLocalDpi xmlns:a14="http://schemas.microsoft.com/office/drawing/2010/main" val="0"/>
                                        </a:ext>
                                      </a:extLst>
                                    </a:blip>
                                    <a:stretch>
                                      <a:fillRect/>
                                    </a:stretch>
                                  </pic:blipFill>
                                  <pic:spPr>
                                    <a:xfrm>
                                      <a:off x="0" y="0"/>
                                      <a:ext cx="1906760" cy="629014"/>
                                    </a:xfrm>
                                    <a:prstGeom prst="rect">
                                      <a:avLst/>
                                    </a:prstGeom>
                                  </pic:spPr>
                                </pic:pic>
                              </a:graphicData>
                            </a:graphic>
                          </wp:inline>
                        </w:drawing>
                      </w:r>
                    </w:p>
                  </w:txbxContent>
                </v:textbox>
              </v:shape>
            </w:pict>
          </mc:Fallback>
        </mc:AlternateContent>
      </w:r>
      <w:r w:rsidR="003D1D6E">
        <w:rPr>
          <w:noProof/>
        </w:rPr>
        <mc:AlternateContent>
          <mc:Choice Requires="wps">
            <w:drawing>
              <wp:anchor distT="0" distB="0" distL="114300" distR="114300" simplePos="0" relativeHeight="251848704" behindDoc="0" locked="0" layoutInCell="1" allowOverlap="1" wp14:anchorId="534DA74A" wp14:editId="65179161">
                <wp:simplePos x="0" y="0"/>
                <wp:positionH relativeFrom="column">
                  <wp:posOffset>334010</wp:posOffset>
                </wp:positionH>
                <wp:positionV relativeFrom="paragraph">
                  <wp:posOffset>532765</wp:posOffset>
                </wp:positionV>
                <wp:extent cx="3215640" cy="6522720"/>
                <wp:effectExtent l="0" t="0" r="3810" b="0"/>
                <wp:wrapNone/>
                <wp:docPr id="239" name="Text Box 239"/>
                <wp:cNvGraphicFramePr/>
                <a:graphic xmlns:a="http://schemas.openxmlformats.org/drawingml/2006/main">
                  <a:graphicData uri="http://schemas.microsoft.com/office/word/2010/wordprocessingShape">
                    <wps:wsp>
                      <wps:cNvSpPr txBox="1"/>
                      <wps:spPr>
                        <a:xfrm>
                          <a:off x="0" y="0"/>
                          <a:ext cx="3215640" cy="6522720"/>
                        </a:xfrm>
                        <a:prstGeom prst="rect">
                          <a:avLst/>
                        </a:prstGeom>
                        <a:solidFill>
                          <a:schemeClr val="accent3">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046AEB">
                            <w:pPr>
                              <w:jc w:val="center"/>
                              <w:rPr>
                                <w:b/>
                                <w:sz w:val="28"/>
                                <w:szCs w:val="28"/>
                              </w:rPr>
                            </w:pPr>
                            <w:r>
                              <w:rPr>
                                <w:b/>
                                <w:sz w:val="28"/>
                                <w:szCs w:val="28"/>
                              </w:rPr>
                              <w:t>Complete Free and Reduced Me</w:t>
                            </w:r>
                            <w:r w:rsidR="002F05E2">
                              <w:rPr>
                                <w:b/>
                                <w:sz w:val="28"/>
                                <w:szCs w:val="28"/>
                              </w:rPr>
                              <w:t>al Applications Starting July 31, 2017</w:t>
                            </w:r>
                          </w:p>
                          <w:p w:rsidR="00EF271B" w:rsidRDefault="00EF271B" w:rsidP="00046AEB">
                            <w:pPr>
                              <w:rPr>
                                <w:sz w:val="20"/>
                                <w:szCs w:val="20"/>
                              </w:rPr>
                            </w:pPr>
                            <w:r w:rsidRPr="00046AEB">
                              <w:rPr>
                                <w:sz w:val="20"/>
                                <w:szCs w:val="20"/>
                              </w:rPr>
                              <w:t>Lincoln Public Schools</w:t>
                            </w:r>
                            <w:r>
                              <w:rPr>
                                <w:sz w:val="20"/>
                                <w:szCs w:val="20"/>
                              </w:rPr>
                              <w:t xml:space="preserve"> will begin accepting free and reduce</w:t>
                            </w:r>
                            <w:r w:rsidR="008A1C9A">
                              <w:rPr>
                                <w:sz w:val="20"/>
                                <w:szCs w:val="20"/>
                              </w:rPr>
                              <w:t>d meal applications for the 2017-2018</w:t>
                            </w:r>
                            <w:r>
                              <w:rPr>
                                <w:sz w:val="20"/>
                                <w:szCs w:val="20"/>
                              </w:rPr>
                              <w:t xml:space="preserve"> school year starting July 25.  </w:t>
                            </w:r>
                            <w:r>
                              <w:rPr>
                                <w:b/>
                                <w:sz w:val="20"/>
                                <w:szCs w:val="20"/>
                              </w:rPr>
                              <w:t>A new free and reduced meal application must be completed each school year.  They are not renewable!</w:t>
                            </w:r>
                            <w:r>
                              <w:rPr>
                                <w:sz w:val="20"/>
                                <w:szCs w:val="20"/>
                              </w:rPr>
                              <w:t xml:space="preserve">  If we do not receive a new application for the current school year, your children will lose their previous year’s meal status and return to paid status.  Families who receive a letter from Lincoln Public School Nutrition Services Department stating that their children have been Direct Certified for free meal benefits do not need to complete an application- however, please make sure all the school age children in your home are included in this letter.  If one or more of your children are not listed, please call the Nutrition Services office at 402-436-1746.</w:t>
                            </w:r>
                          </w:p>
                          <w:p w:rsidR="00EF271B" w:rsidRDefault="00EF271B" w:rsidP="00046AEB">
                            <w:pPr>
                              <w:rPr>
                                <w:sz w:val="20"/>
                                <w:szCs w:val="20"/>
                              </w:rPr>
                            </w:pPr>
                            <w:r>
                              <w:rPr>
                                <w:sz w:val="20"/>
                                <w:szCs w:val="20"/>
                              </w:rPr>
                              <w:t xml:space="preserve">Complete this year’s Free and Reduced Meal Application online at </w:t>
                            </w:r>
                            <w:hyperlink r:id="rId23" w:history="1">
                              <w:r w:rsidRPr="00256581">
                                <w:rPr>
                                  <w:rStyle w:val="Hyperlink"/>
                                  <w:sz w:val="20"/>
                                  <w:szCs w:val="20"/>
                                </w:rPr>
                                <w:t>www.lps.org</w:t>
                              </w:r>
                            </w:hyperlink>
                            <w:r>
                              <w:rPr>
                                <w:sz w:val="20"/>
                                <w:szCs w:val="20"/>
                              </w:rPr>
                              <w:t xml:space="preserve"> beginning July 25</w:t>
                            </w:r>
                            <w:r w:rsidRPr="003F1EE3">
                              <w:rPr>
                                <w:sz w:val="20"/>
                                <w:szCs w:val="20"/>
                                <w:vertAlign w:val="superscript"/>
                              </w:rPr>
                              <w:t>th</w:t>
                            </w:r>
                            <w:r>
                              <w:rPr>
                                <w:sz w:val="20"/>
                                <w:szCs w:val="20"/>
                              </w:rPr>
                              <w:t>.  Under “Popular Pages” on the left-hand side of the screen, click on “Free/Reduced Meal Application”.  Then click on the online application picture and follow the easy-to-use, step-by-step screens to submit your application for processing.  The online application is fast and secure taking only one to two working days to process.  Paper application may take as long as ten (10) working days to process.  Parents/Guardians are responsible for paying for school meals or supplying a sack lunch from home until meal benefits have been determined.</w:t>
                            </w:r>
                          </w:p>
                          <w:p w:rsidR="00EF271B" w:rsidRPr="00046AEB" w:rsidRDefault="00EF271B" w:rsidP="00046AEB">
                            <w:pPr>
                              <w:rPr>
                                <w:sz w:val="20"/>
                                <w:szCs w:val="20"/>
                              </w:rPr>
                            </w:pPr>
                            <w:r>
                              <w:rPr>
                                <w:sz w:val="20"/>
                                <w:szCs w:val="20"/>
                              </w:rPr>
                              <w:t>Please contact the Nutrition Services Office at 402-436-1746 if you need assistance with the online application process, need a paper copy of the application or have any other nutrition related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A74A" id="Text Box 239" o:spid="_x0000_s1052" type="#_x0000_t202" style="position:absolute;margin-left:26.3pt;margin-top:41.95pt;width:253.2pt;height:51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" fillcolor="#76923c [2406]" stroked="f" strokeweight=".5pt">
                <v:textbox>
                  <w:txbxContent>
                    <w:p w:rsidR="00EF271B" w:rsidRDefault="00EF271B" w:rsidP="00046AEB">
                      <w:pPr>
                        <w:jc w:val="center"/>
                        <w:rPr>
                          <w:b/>
                          <w:sz w:val="28"/>
                          <w:szCs w:val="28"/>
                        </w:rPr>
                      </w:pPr>
                      <w:r>
                        <w:rPr>
                          <w:b/>
                          <w:sz w:val="28"/>
                          <w:szCs w:val="28"/>
                        </w:rPr>
                        <w:t>Complete Free and Reduced Me</w:t>
                      </w:r>
                      <w:r w:rsidR="002F05E2">
                        <w:rPr>
                          <w:b/>
                          <w:sz w:val="28"/>
                          <w:szCs w:val="28"/>
                        </w:rPr>
                        <w:t>al Applications Starting July 31, 2017</w:t>
                      </w:r>
                    </w:p>
                    <w:p w:rsidR="00EF271B" w:rsidRDefault="00EF271B" w:rsidP="00046AEB">
                      <w:pPr>
                        <w:rPr>
                          <w:sz w:val="20"/>
                          <w:szCs w:val="20"/>
                        </w:rPr>
                      </w:pPr>
                      <w:r w:rsidRPr="00046AEB">
                        <w:rPr>
                          <w:sz w:val="20"/>
                          <w:szCs w:val="20"/>
                        </w:rPr>
                        <w:t>Lincoln Public Schools</w:t>
                      </w:r>
                      <w:r>
                        <w:rPr>
                          <w:sz w:val="20"/>
                          <w:szCs w:val="20"/>
                        </w:rPr>
                        <w:t xml:space="preserve"> will begin accepting free and reduce</w:t>
                      </w:r>
                      <w:r w:rsidR="008A1C9A">
                        <w:rPr>
                          <w:sz w:val="20"/>
                          <w:szCs w:val="20"/>
                        </w:rPr>
                        <w:t>d meal applications for the 2017-2018</w:t>
                      </w:r>
                      <w:r>
                        <w:rPr>
                          <w:sz w:val="20"/>
                          <w:szCs w:val="20"/>
                        </w:rPr>
                        <w:t xml:space="preserve"> school year starting July 25.  </w:t>
                      </w:r>
                      <w:r>
                        <w:rPr>
                          <w:b/>
                          <w:sz w:val="20"/>
                          <w:szCs w:val="20"/>
                        </w:rPr>
                        <w:t>A new free and reduced meal application must be completed each school year.  They are not renewable!</w:t>
                      </w:r>
                      <w:r>
                        <w:rPr>
                          <w:sz w:val="20"/>
                          <w:szCs w:val="20"/>
                        </w:rPr>
                        <w:t xml:space="preserve">  If we do not receive a new application for the current school year, your children will lose their previous year’s meal status and return to paid status.  Families who receive a letter from Lincoln Public School Nutrition Services Department stating that their children have been Direct Certified for free meal benefits do not need to complete an application- however, please make sure all the school age children in your home are included in this letter.  If one or more of your children are not listed, please call the Nutrition Services office at 402-436-1746.</w:t>
                      </w:r>
                    </w:p>
                    <w:p w:rsidR="00EF271B" w:rsidRDefault="00EF271B" w:rsidP="00046AEB">
                      <w:pPr>
                        <w:rPr>
                          <w:sz w:val="20"/>
                          <w:szCs w:val="20"/>
                        </w:rPr>
                      </w:pPr>
                      <w:r>
                        <w:rPr>
                          <w:sz w:val="20"/>
                          <w:szCs w:val="20"/>
                        </w:rPr>
                        <w:t xml:space="preserve">Complete this year’s Free and Reduced Meal Application online at </w:t>
                      </w:r>
                      <w:hyperlink r:id="rId24" w:history="1">
                        <w:r w:rsidRPr="00256581">
                          <w:rPr>
                            <w:rStyle w:val="Hyperlink"/>
                            <w:sz w:val="20"/>
                            <w:szCs w:val="20"/>
                          </w:rPr>
                          <w:t>www.lps.org</w:t>
                        </w:r>
                      </w:hyperlink>
                      <w:r>
                        <w:rPr>
                          <w:sz w:val="20"/>
                          <w:szCs w:val="20"/>
                        </w:rPr>
                        <w:t xml:space="preserve"> beginning July 25</w:t>
                      </w:r>
                      <w:r w:rsidRPr="003F1EE3">
                        <w:rPr>
                          <w:sz w:val="20"/>
                          <w:szCs w:val="20"/>
                          <w:vertAlign w:val="superscript"/>
                        </w:rPr>
                        <w:t>th</w:t>
                      </w:r>
                      <w:r>
                        <w:rPr>
                          <w:sz w:val="20"/>
                          <w:szCs w:val="20"/>
                        </w:rPr>
                        <w:t>.  Under “Popular Pages” on the left-hand side of the screen, click on “Free/Reduced Meal Application”.  Then click on the online application picture and follow the easy-to-use, step-by-step screens to submit your application for processing.  The online application is fast and secure taking only one to two working days to process.  Paper application may take as long as ten (10) working days to process.  Parents/Guardians are responsible for paying for school meals or supplying a sack lunch from home until meal benefits have been determined.</w:t>
                      </w:r>
                    </w:p>
                    <w:p w:rsidR="00EF271B" w:rsidRPr="00046AEB" w:rsidRDefault="00EF271B" w:rsidP="00046AEB">
                      <w:pPr>
                        <w:rPr>
                          <w:sz w:val="20"/>
                          <w:szCs w:val="20"/>
                        </w:rPr>
                      </w:pPr>
                      <w:r>
                        <w:rPr>
                          <w:sz w:val="20"/>
                          <w:szCs w:val="20"/>
                        </w:rPr>
                        <w:t>Please contact the Nutrition Services Office at 402-436-1746 if you need assistance with the online application process, need a paper copy of the application or have any other nutrition related questions.</w:t>
                      </w:r>
                    </w:p>
                  </w:txbxContent>
                </v:textbox>
              </v:shape>
            </w:pict>
          </mc:Fallback>
        </mc:AlternateContent>
      </w:r>
      <w:r w:rsidR="00277FBD">
        <w:rPr>
          <w:noProof/>
        </w:rPr>
        <mc:AlternateContent>
          <mc:Choice Requires="wps">
            <w:drawing>
              <wp:anchor distT="0" distB="0" distL="114300" distR="114300" simplePos="0" relativeHeight="251761664" behindDoc="0" locked="0" layoutInCell="1" allowOverlap="1" wp14:anchorId="55E506A5" wp14:editId="4E3CBAF6">
                <wp:simplePos x="0" y="0"/>
                <wp:positionH relativeFrom="margin">
                  <wp:posOffset>114300</wp:posOffset>
                </wp:positionH>
                <wp:positionV relativeFrom="paragraph">
                  <wp:posOffset>95885</wp:posOffset>
                </wp:positionV>
                <wp:extent cx="6762750" cy="8877935"/>
                <wp:effectExtent l="0" t="0" r="0" b="0"/>
                <wp:wrapNone/>
                <wp:docPr id="18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762750" cy="887793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55AFA" id="Freeform 143" o:spid="_x0000_s1026" style="position:absolute;margin-left:9pt;margin-top:7.55pt;width:532.5pt;height:699.05pt;flip:x;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23686,51366;6141,41697;0,26590;6141,12086;23686,3022;5972344,0;5992521,604;6053052,4230;6111828,10273;6169726,19942;6225871,33237;6280260,48949;6332018,68891;6382899,90647;6430271,114819;6475888,142013;6518873,171624;6582913,225408;6648707,297925;6684674,349292;6708360,390385;6726783,432687;6742573,476801;6753977,520916;6760995,567448;6762750,613980;6762750,8877935;6685552,613980;6682920,556571;6662743,473780;6629407,395824;6581158,322702;6521505,256832;6450448,198214;6368863,148661;6279383,108776;6216221,87625;6166217,74330;6114459,64661;6061824,57410;6008312,53784;5972344,53179" o:connectangles="0,0,0,0,0,0,0,0,0,0,0,0,0,0,0,0,0,0,0,0,0,0,0,0,0,0,0,0,0,0,0,0,0,0,0,0,0,0,0,0,0,0"/>
                <w10:wrap anchorx="margin"/>
              </v:shape>
            </w:pict>
          </mc:Fallback>
        </mc:AlternateContent>
      </w:r>
      <w:r w:rsidR="003A5886">
        <w:rPr>
          <w:noProof/>
        </w:rPr>
        <mc:AlternateContent>
          <mc:Choice Requires="wps">
            <w:drawing>
              <wp:anchor distT="0" distB="0" distL="114300" distR="114300" simplePos="0" relativeHeight="251769856" behindDoc="0" locked="0" layoutInCell="1" allowOverlap="1" wp14:anchorId="38BB5CBD" wp14:editId="06E19A9A">
                <wp:simplePos x="0" y="0"/>
                <wp:positionH relativeFrom="column">
                  <wp:posOffset>171450</wp:posOffset>
                </wp:positionH>
                <wp:positionV relativeFrom="paragraph">
                  <wp:posOffset>7195185</wp:posOffset>
                </wp:positionV>
                <wp:extent cx="4189095" cy="1729740"/>
                <wp:effectExtent l="0" t="0" r="1905" b="3810"/>
                <wp:wrapNone/>
                <wp:docPr id="207" name="Text Box 207"/>
                <wp:cNvGraphicFramePr/>
                <a:graphic xmlns:a="http://schemas.openxmlformats.org/drawingml/2006/main">
                  <a:graphicData uri="http://schemas.microsoft.com/office/word/2010/wordprocessingShape">
                    <wps:wsp>
                      <wps:cNvSpPr txBox="1"/>
                      <wps:spPr>
                        <a:xfrm>
                          <a:off x="0" y="0"/>
                          <a:ext cx="4189095" cy="172974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8E5AED" w:rsidRDefault="00F432F3" w:rsidP="00C61E41">
                            <w:pPr>
                              <w:jc w:val="center"/>
                              <w:rPr>
                                <w:b/>
                                <w:sz w:val="20"/>
                                <w:szCs w:val="20"/>
                                <w:u w:val="single"/>
                              </w:rPr>
                            </w:pPr>
                            <w:r>
                              <w:rPr>
                                <w:b/>
                                <w:sz w:val="20"/>
                                <w:szCs w:val="20"/>
                                <w:u w:val="single"/>
                              </w:rPr>
                              <w:t>2017-2018</w:t>
                            </w:r>
                            <w:r w:rsidR="00EF271B" w:rsidRPr="008E5AED">
                              <w:rPr>
                                <w:b/>
                                <w:sz w:val="20"/>
                                <w:szCs w:val="20"/>
                                <w:u w:val="single"/>
                              </w:rPr>
                              <w:t xml:space="preserve"> Meal Prices</w:t>
                            </w:r>
                          </w:p>
                          <w:p w:rsidR="00EF271B" w:rsidRPr="008E5AED" w:rsidRDefault="00EF271B" w:rsidP="00C61E41">
                            <w:pPr>
                              <w:pStyle w:val="ListParagraph"/>
                              <w:numPr>
                                <w:ilvl w:val="0"/>
                                <w:numId w:val="8"/>
                              </w:numPr>
                              <w:rPr>
                                <w:b/>
                                <w:sz w:val="20"/>
                                <w:szCs w:val="20"/>
                                <w:u w:val="single"/>
                              </w:rPr>
                            </w:pPr>
                            <w:r w:rsidRPr="008E5AED">
                              <w:rPr>
                                <w:b/>
                                <w:sz w:val="20"/>
                                <w:szCs w:val="20"/>
                              </w:rPr>
                              <w:t>Elementary:</w:t>
                            </w:r>
                            <w:r w:rsidRPr="008E5AED">
                              <w:rPr>
                                <w:sz w:val="20"/>
                                <w:szCs w:val="20"/>
                              </w:rPr>
                              <w:t xml:space="preserve">  Breakfast- $1.30, Lunch- $2.35</w:t>
                            </w:r>
                          </w:p>
                          <w:p w:rsidR="00EF271B" w:rsidRPr="008E5AED" w:rsidRDefault="00EF271B" w:rsidP="00C61E41">
                            <w:pPr>
                              <w:pStyle w:val="ListParagraph"/>
                              <w:numPr>
                                <w:ilvl w:val="0"/>
                                <w:numId w:val="8"/>
                              </w:numPr>
                              <w:rPr>
                                <w:b/>
                                <w:sz w:val="20"/>
                                <w:szCs w:val="20"/>
                                <w:u w:val="single"/>
                              </w:rPr>
                            </w:pPr>
                            <w:r w:rsidRPr="008E5AED">
                              <w:rPr>
                                <w:b/>
                                <w:sz w:val="20"/>
                                <w:szCs w:val="20"/>
                              </w:rPr>
                              <w:t>Middle School:</w:t>
                            </w:r>
                            <w:r w:rsidRPr="008E5AED">
                              <w:rPr>
                                <w:sz w:val="20"/>
                                <w:szCs w:val="20"/>
                              </w:rPr>
                              <w:t xml:space="preserve"> Breakfast- $1.50, Lunch- $2.55</w:t>
                            </w:r>
                          </w:p>
                          <w:p w:rsidR="00EF271B" w:rsidRPr="008E5AED" w:rsidRDefault="00EF271B" w:rsidP="00C61E41">
                            <w:pPr>
                              <w:pStyle w:val="ListParagraph"/>
                              <w:numPr>
                                <w:ilvl w:val="0"/>
                                <w:numId w:val="8"/>
                              </w:numPr>
                              <w:rPr>
                                <w:b/>
                                <w:sz w:val="20"/>
                                <w:szCs w:val="20"/>
                                <w:u w:val="single"/>
                              </w:rPr>
                            </w:pPr>
                            <w:r w:rsidRPr="008E5AED">
                              <w:rPr>
                                <w:b/>
                                <w:sz w:val="20"/>
                                <w:szCs w:val="20"/>
                              </w:rPr>
                              <w:t>High School:</w:t>
                            </w:r>
                            <w:r w:rsidRPr="008E5AED">
                              <w:rPr>
                                <w:sz w:val="20"/>
                                <w:szCs w:val="20"/>
                              </w:rPr>
                              <w:t xml:space="preserve">  Breakfast- $1.50, Lunch- $2.70</w:t>
                            </w:r>
                          </w:p>
                          <w:p w:rsidR="00EF271B" w:rsidRPr="008E5AED" w:rsidRDefault="00EF271B" w:rsidP="008E5AED">
                            <w:pPr>
                              <w:rPr>
                                <w:sz w:val="20"/>
                                <w:szCs w:val="20"/>
                              </w:rPr>
                            </w:pPr>
                            <w:r w:rsidRPr="008E5AED">
                              <w:rPr>
                                <w:sz w:val="20"/>
                                <w:szCs w:val="20"/>
                              </w:rPr>
                              <w:t xml:space="preserve">Cow’s milk is fifty (50) cents per carton.  School lunch consists of a choice of two or more hot entrees, salad or meatless </w:t>
                            </w:r>
                            <w:r>
                              <w:rPr>
                                <w:sz w:val="20"/>
                                <w:szCs w:val="20"/>
                              </w:rPr>
                              <w:t>entrée plus a salad, vegetable, fruit and milk.  Reduced priced lunch is forty (40) cents.</w:t>
                            </w:r>
                          </w:p>
                          <w:p w:rsidR="00EF271B" w:rsidRPr="008E5AED" w:rsidRDefault="00EF271B" w:rsidP="008E5AED">
                            <w:pPr>
                              <w:rPr>
                                <w:b/>
                                <w:u w:val="single"/>
                              </w:rPr>
                            </w:pPr>
                          </w:p>
                          <w:p w:rsidR="00EF271B" w:rsidRPr="00C61E41" w:rsidRDefault="00EF271B" w:rsidP="00C61E41">
                            <w:pPr>
                              <w:pStyle w:val="ListParagraph"/>
                              <w:ind w:left="1440"/>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5CBD" id="Text Box 207" o:spid="_x0000_s1053" type="#_x0000_t202" style="position:absolute;margin-left:13.5pt;margin-top:566.55pt;width:329.85pt;height:13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" fillcolor="#c2d69b [1942]" stroked="f" strokeweight=".5pt">
                <v:textbox>
                  <w:txbxContent>
                    <w:p w:rsidR="00EF271B" w:rsidRPr="008E5AED" w:rsidRDefault="00F432F3" w:rsidP="00C61E41">
                      <w:pPr>
                        <w:jc w:val="center"/>
                        <w:rPr>
                          <w:b/>
                          <w:sz w:val="20"/>
                          <w:szCs w:val="20"/>
                          <w:u w:val="single"/>
                        </w:rPr>
                      </w:pPr>
                      <w:r>
                        <w:rPr>
                          <w:b/>
                          <w:sz w:val="20"/>
                          <w:szCs w:val="20"/>
                          <w:u w:val="single"/>
                        </w:rPr>
                        <w:t>2017-2018</w:t>
                      </w:r>
                      <w:r w:rsidR="00EF271B" w:rsidRPr="008E5AED">
                        <w:rPr>
                          <w:b/>
                          <w:sz w:val="20"/>
                          <w:szCs w:val="20"/>
                          <w:u w:val="single"/>
                        </w:rPr>
                        <w:t xml:space="preserve"> Meal Prices</w:t>
                      </w:r>
                    </w:p>
                    <w:p w:rsidR="00EF271B" w:rsidRPr="008E5AED" w:rsidRDefault="00EF271B" w:rsidP="00C61E41">
                      <w:pPr>
                        <w:pStyle w:val="ListParagraph"/>
                        <w:numPr>
                          <w:ilvl w:val="0"/>
                          <w:numId w:val="8"/>
                        </w:numPr>
                        <w:rPr>
                          <w:b/>
                          <w:sz w:val="20"/>
                          <w:szCs w:val="20"/>
                          <w:u w:val="single"/>
                        </w:rPr>
                      </w:pPr>
                      <w:r w:rsidRPr="008E5AED">
                        <w:rPr>
                          <w:b/>
                          <w:sz w:val="20"/>
                          <w:szCs w:val="20"/>
                        </w:rPr>
                        <w:t>Elementary:</w:t>
                      </w:r>
                      <w:r w:rsidRPr="008E5AED">
                        <w:rPr>
                          <w:sz w:val="20"/>
                          <w:szCs w:val="20"/>
                        </w:rPr>
                        <w:t xml:space="preserve">  Breakfast- $1.30, Lunch- $2.35</w:t>
                      </w:r>
                    </w:p>
                    <w:p w:rsidR="00EF271B" w:rsidRPr="008E5AED" w:rsidRDefault="00EF271B" w:rsidP="00C61E41">
                      <w:pPr>
                        <w:pStyle w:val="ListParagraph"/>
                        <w:numPr>
                          <w:ilvl w:val="0"/>
                          <w:numId w:val="8"/>
                        </w:numPr>
                        <w:rPr>
                          <w:b/>
                          <w:sz w:val="20"/>
                          <w:szCs w:val="20"/>
                          <w:u w:val="single"/>
                        </w:rPr>
                      </w:pPr>
                      <w:r w:rsidRPr="008E5AED">
                        <w:rPr>
                          <w:b/>
                          <w:sz w:val="20"/>
                          <w:szCs w:val="20"/>
                        </w:rPr>
                        <w:t>Middle School:</w:t>
                      </w:r>
                      <w:r w:rsidRPr="008E5AED">
                        <w:rPr>
                          <w:sz w:val="20"/>
                          <w:szCs w:val="20"/>
                        </w:rPr>
                        <w:t xml:space="preserve"> Breakfast- $1.50, Lunch- $2.55</w:t>
                      </w:r>
                    </w:p>
                    <w:p w:rsidR="00EF271B" w:rsidRPr="008E5AED" w:rsidRDefault="00EF271B" w:rsidP="00C61E41">
                      <w:pPr>
                        <w:pStyle w:val="ListParagraph"/>
                        <w:numPr>
                          <w:ilvl w:val="0"/>
                          <w:numId w:val="8"/>
                        </w:numPr>
                        <w:rPr>
                          <w:b/>
                          <w:sz w:val="20"/>
                          <w:szCs w:val="20"/>
                          <w:u w:val="single"/>
                        </w:rPr>
                      </w:pPr>
                      <w:r w:rsidRPr="008E5AED">
                        <w:rPr>
                          <w:b/>
                          <w:sz w:val="20"/>
                          <w:szCs w:val="20"/>
                        </w:rPr>
                        <w:t>High School:</w:t>
                      </w:r>
                      <w:r w:rsidRPr="008E5AED">
                        <w:rPr>
                          <w:sz w:val="20"/>
                          <w:szCs w:val="20"/>
                        </w:rPr>
                        <w:t xml:space="preserve">  Breakfast- $1.50, Lunch- $2.70</w:t>
                      </w:r>
                    </w:p>
                    <w:p w:rsidR="00EF271B" w:rsidRPr="008E5AED" w:rsidRDefault="00EF271B" w:rsidP="008E5AED">
                      <w:pPr>
                        <w:rPr>
                          <w:sz w:val="20"/>
                          <w:szCs w:val="20"/>
                        </w:rPr>
                      </w:pPr>
                      <w:r w:rsidRPr="008E5AED">
                        <w:rPr>
                          <w:sz w:val="20"/>
                          <w:szCs w:val="20"/>
                        </w:rPr>
                        <w:t xml:space="preserve">Cow’s milk is fifty (50) cents per carton.  School lunch consists of a choice of two or more hot entrees, salad or meatless </w:t>
                      </w:r>
                      <w:r>
                        <w:rPr>
                          <w:sz w:val="20"/>
                          <w:szCs w:val="20"/>
                        </w:rPr>
                        <w:t>entrée plus a salad, vegetable, fruit and milk.  Reduced priced lunch is forty (40) cents.</w:t>
                      </w:r>
                    </w:p>
                    <w:p w:rsidR="00EF271B" w:rsidRPr="008E5AED" w:rsidRDefault="00EF271B" w:rsidP="008E5AED">
                      <w:pPr>
                        <w:rPr>
                          <w:b/>
                          <w:u w:val="single"/>
                        </w:rPr>
                      </w:pPr>
                    </w:p>
                    <w:p w:rsidR="00EF271B" w:rsidRPr="00C61E41" w:rsidRDefault="00EF271B" w:rsidP="00C61E41">
                      <w:pPr>
                        <w:pStyle w:val="ListParagraph"/>
                        <w:ind w:left="1440"/>
                        <w:jc w:val="both"/>
                        <w:rPr>
                          <w:sz w:val="24"/>
                          <w:szCs w:val="24"/>
                        </w:rPr>
                      </w:pPr>
                    </w:p>
                  </w:txbxContent>
                </v:textbox>
              </v:shape>
            </w:pict>
          </mc:Fallback>
        </mc:AlternateContent>
      </w:r>
      <w:r w:rsidR="004D733C">
        <w:br w:type="page"/>
      </w:r>
    </w:p>
    <w:p w:rsidR="00487A01" w:rsidRDefault="00850B1A">
      <w:r>
        <w:rPr>
          <w:noProof/>
        </w:rPr>
        <w:lastRenderedPageBreak/>
        <mc:AlternateContent>
          <mc:Choice Requires="wps">
            <w:drawing>
              <wp:anchor distT="45720" distB="45720" distL="114300" distR="114300" simplePos="0" relativeHeight="251875328" behindDoc="0" locked="0" layoutInCell="1" allowOverlap="1">
                <wp:simplePos x="0" y="0"/>
                <wp:positionH relativeFrom="column">
                  <wp:posOffset>4552950</wp:posOffset>
                </wp:positionH>
                <wp:positionV relativeFrom="paragraph">
                  <wp:posOffset>180975</wp:posOffset>
                </wp:positionV>
                <wp:extent cx="2333625" cy="476250"/>
                <wp:effectExtent l="0" t="0" r="9525"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76250"/>
                        </a:xfrm>
                        <a:prstGeom prst="rect">
                          <a:avLst/>
                        </a:prstGeom>
                        <a:solidFill>
                          <a:srgbClr val="FFFFFF"/>
                        </a:solidFill>
                        <a:ln w="9525">
                          <a:noFill/>
                          <a:miter lim="800000"/>
                          <a:headEnd/>
                          <a:tailEnd/>
                        </a:ln>
                      </wps:spPr>
                      <wps:txbx>
                        <w:txbxContent>
                          <w:p w:rsidR="00850B1A" w:rsidRPr="00850B1A" w:rsidRDefault="00850B1A">
                            <w:r>
                              <w:rPr>
                                <w:noProof/>
                              </w:rPr>
                              <w:t xml:space="preserve"> </w:t>
                            </w:r>
                            <w:r>
                              <w:rPr>
                                <w:noProof/>
                              </w:rPr>
                              <w:drawing>
                                <wp:inline distT="0" distB="0" distL="0" distR="0">
                                  <wp:extent cx="1781175" cy="5048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lothing.png"/>
                                          <pic:cNvPicPr/>
                                        </pic:nvPicPr>
                                        <pic:blipFill>
                                          <a:blip r:embed="rId25">
                                            <a:extLst>
                                              <a:ext uri="{28A0092B-C50C-407E-A947-70E740481C1C}">
                                                <a14:useLocalDpi xmlns:a14="http://schemas.microsoft.com/office/drawing/2010/main" val="0"/>
                                              </a:ext>
                                            </a:extLst>
                                          </a:blip>
                                          <a:stretch>
                                            <a:fillRect/>
                                          </a:stretch>
                                        </pic:blipFill>
                                        <pic:spPr>
                                          <a:xfrm>
                                            <a:off x="0" y="0"/>
                                            <a:ext cx="1781175" cy="504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8.5pt;margin-top:14.25pt;width:183.75pt;height:37.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y1IwIAACU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" stroked="f">
                <v:textbox>
                  <w:txbxContent>
                    <w:p w:rsidR="00850B1A" w:rsidRPr="00850B1A" w:rsidRDefault="00850B1A">
                      <w:r>
                        <w:rPr>
                          <w:noProof/>
                        </w:rPr>
                        <w:t xml:space="preserve"> </w:t>
                      </w:r>
                      <w:r>
                        <w:rPr>
                          <w:noProof/>
                        </w:rPr>
                        <w:drawing>
                          <wp:inline distT="0" distB="0" distL="0" distR="0">
                            <wp:extent cx="1781175" cy="5048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lothing.png"/>
                                    <pic:cNvPicPr/>
                                  </pic:nvPicPr>
                                  <pic:blipFill>
                                    <a:blip r:embed="rId26">
                                      <a:extLst>
                                        <a:ext uri="{28A0092B-C50C-407E-A947-70E740481C1C}">
                                          <a14:useLocalDpi xmlns:a14="http://schemas.microsoft.com/office/drawing/2010/main" val="0"/>
                                        </a:ext>
                                      </a:extLst>
                                    </a:blip>
                                    <a:stretch>
                                      <a:fillRect/>
                                    </a:stretch>
                                  </pic:blipFill>
                                  <pic:spPr>
                                    <a:xfrm>
                                      <a:off x="0" y="0"/>
                                      <a:ext cx="1781175" cy="504825"/>
                                    </a:xfrm>
                                    <a:prstGeom prst="rect">
                                      <a:avLst/>
                                    </a:prstGeom>
                                  </pic:spPr>
                                </pic:pic>
                              </a:graphicData>
                            </a:graphic>
                          </wp:inline>
                        </w:drawing>
                      </w:r>
                    </w:p>
                  </w:txbxContent>
                </v:textbox>
                <w10:wrap type="square"/>
              </v:shape>
            </w:pict>
          </mc:Fallback>
        </mc:AlternateContent>
      </w:r>
      <w:r w:rsidR="00D26D12">
        <w:rPr>
          <w:noProof/>
        </w:rPr>
        <mc:AlternateContent>
          <mc:Choice Requires="wps">
            <w:drawing>
              <wp:anchor distT="0" distB="0" distL="114300" distR="114300" simplePos="0" relativeHeight="251779072" behindDoc="0" locked="0" layoutInCell="1" allowOverlap="1" wp14:anchorId="1FC15BBF" wp14:editId="57E9683B">
                <wp:simplePos x="0" y="0"/>
                <wp:positionH relativeFrom="column">
                  <wp:posOffset>182880</wp:posOffset>
                </wp:positionH>
                <wp:positionV relativeFrom="paragraph">
                  <wp:posOffset>137160</wp:posOffset>
                </wp:positionV>
                <wp:extent cx="6995160" cy="6591300"/>
                <wp:effectExtent l="0" t="0" r="0" b="0"/>
                <wp:wrapNone/>
                <wp:docPr id="16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95160" cy="659130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1884" id="Freeform 143" o:spid="_x0000_s1026" style="position:absolute;margin-left:14.4pt;margin-top:10.8pt;width:550.8pt;height:51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24500,38136;6352,30958;0,19741;6352,8973;24500,2243;6177591,0;6198461,449;6261072,3141;6321868,7627;6381756,14806;6439830,24676;6496089,36342;6549626,51148;6602255,67299;6651255,85246;6698440,105436;6742902,127420;6809143,167351;6877198,221191;6914401,259327;6938901,289836;6957957,321242;6974290,353995;6986086,386747;6993345,421294;6995160,455841;6995160,6591300;6915309,455841;6912586,413218;6891716,351751;6857235,293874;6807328,239586;6745625,190682;6672125,147161;6587737,110371;6495182,80759;6429849,65056;6378127,55185;6324590,48007;6270146,42623;6214795,39931;6177591,39482" o:connectangles="0,0,0,0,0,0,0,0,0,0,0,0,0,0,0,0,0,0,0,0,0,0,0,0,0,0,0,0,0,0,0,0,0,0,0,0,0,0,0,0,0,0"/>
              </v:shape>
            </w:pict>
          </mc:Fallback>
        </mc:AlternateContent>
      </w:r>
      <w:r w:rsidR="008D1540">
        <w:t>Page 6</w:t>
      </w:r>
    </w:p>
    <w:p w:rsidR="00487A01" w:rsidRDefault="009F3812">
      <w:r>
        <w:rPr>
          <w:noProof/>
        </w:rPr>
        <mc:AlternateContent>
          <mc:Choice Requires="wps">
            <w:drawing>
              <wp:anchor distT="0" distB="0" distL="114300" distR="114300" simplePos="0" relativeHeight="251784192" behindDoc="0" locked="0" layoutInCell="1" allowOverlap="1" wp14:anchorId="39F81846" wp14:editId="7DC80440">
                <wp:simplePos x="0" y="0"/>
                <wp:positionH relativeFrom="column">
                  <wp:posOffset>304800</wp:posOffset>
                </wp:positionH>
                <wp:positionV relativeFrom="paragraph">
                  <wp:posOffset>495935</wp:posOffset>
                </wp:positionV>
                <wp:extent cx="6391910" cy="5892800"/>
                <wp:effectExtent l="0" t="0" r="27940" b="12700"/>
                <wp:wrapNone/>
                <wp:docPr id="161" name="Text Box 161"/>
                <wp:cNvGraphicFramePr/>
                <a:graphic xmlns:a="http://schemas.openxmlformats.org/drawingml/2006/main">
                  <a:graphicData uri="http://schemas.microsoft.com/office/word/2010/wordprocessingShape">
                    <wps:wsp>
                      <wps:cNvSpPr txBox="1"/>
                      <wps:spPr>
                        <a:xfrm>
                          <a:off x="0" y="0"/>
                          <a:ext cx="6391910" cy="5892800"/>
                        </a:xfrm>
                        <a:prstGeom prst="rect">
                          <a:avLst/>
                        </a:prstGeom>
                        <a:solidFill>
                          <a:schemeClr val="accent3">
                            <a:lumMod val="40000"/>
                            <a:lumOff val="60000"/>
                          </a:schemeClr>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271B" w:rsidRPr="009F224B" w:rsidRDefault="00EF271B">
                            <w:pPr>
                              <w:rPr>
                                <w:sz w:val="18"/>
                                <w:szCs w:val="18"/>
                              </w:rPr>
                            </w:pPr>
                            <w:r w:rsidRPr="009F224B">
                              <w:rPr>
                                <w:sz w:val="18"/>
                                <w:szCs w:val="18"/>
                              </w:rPr>
                              <w:t>Students at Scott Middle School are expected to dress in a way that is appropriate for the workplace/school setting.  Students are not to dress in a manner that causes a disruption to the educational process or poses a distraction to the learning environment or in a manner contrary to the mission of the school.</w:t>
                            </w:r>
                          </w:p>
                          <w:p w:rsidR="00EF271B" w:rsidRPr="009F224B" w:rsidRDefault="00EF271B">
                            <w:pPr>
                              <w:rPr>
                                <w:b/>
                                <w:sz w:val="18"/>
                                <w:szCs w:val="18"/>
                                <w:u w:val="single"/>
                              </w:rPr>
                            </w:pPr>
                          </w:p>
                          <w:p w:rsidR="00EF271B" w:rsidRPr="009F224B" w:rsidRDefault="00EF271B">
                            <w:pPr>
                              <w:rPr>
                                <w:sz w:val="18"/>
                                <w:szCs w:val="18"/>
                              </w:rPr>
                            </w:pPr>
                            <w:r w:rsidRPr="009F224B">
                              <w:rPr>
                                <w:b/>
                                <w:sz w:val="18"/>
                                <w:szCs w:val="18"/>
                                <w:u w:val="single"/>
                              </w:rPr>
                              <w:t>The following fashions are considered inappropriate for the school setting and are prohibited:</w:t>
                            </w:r>
                            <w:r w:rsidRPr="009F224B">
                              <w:rPr>
                                <w:sz w:val="18"/>
                                <w:szCs w:val="18"/>
                              </w:rPr>
                              <w:t xml:space="preserve"> </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Shorts with less than a 3 inch inseam</w:t>
                            </w:r>
                          </w:p>
                          <w:p w:rsidR="00EF271B" w:rsidRPr="009F224B" w:rsidRDefault="00EF271B" w:rsidP="00375023">
                            <w:pPr>
                              <w:spacing w:line="240" w:lineRule="auto"/>
                              <w:rPr>
                                <w:sz w:val="18"/>
                                <w:szCs w:val="18"/>
                              </w:rPr>
                            </w:pPr>
                          </w:p>
                          <w:p w:rsidR="00EF271B" w:rsidRDefault="00EF271B" w:rsidP="00375023">
                            <w:pPr>
                              <w:spacing w:line="240" w:lineRule="auto"/>
                              <w:rPr>
                                <w:sz w:val="18"/>
                                <w:szCs w:val="18"/>
                              </w:rPr>
                            </w:pPr>
                            <w:r w:rsidRPr="009F224B">
                              <w:rPr>
                                <w:sz w:val="18"/>
                                <w:szCs w:val="18"/>
                              </w:rPr>
                              <w:t>Tank tops with less than a 2 inch strap- no bra straps may be showing and no spaghetti straps or racer backs</w:t>
                            </w:r>
                          </w:p>
                          <w:p w:rsidR="00885B2B" w:rsidRPr="009F224B" w:rsidRDefault="00885B2B" w:rsidP="00375023">
                            <w:pPr>
                              <w:spacing w:line="240" w:lineRule="auto"/>
                              <w:rPr>
                                <w:sz w:val="18"/>
                                <w:szCs w:val="18"/>
                              </w:rPr>
                            </w:pPr>
                          </w:p>
                          <w:p w:rsidR="00885B2B" w:rsidRPr="009F224B" w:rsidRDefault="00885B2B" w:rsidP="00885B2B">
                            <w:pPr>
                              <w:spacing w:line="240" w:lineRule="auto"/>
                              <w:rPr>
                                <w:sz w:val="18"/>
                                <w:szCs w:val="18"/>
                              </w:rPr>
                            </w:pPr>
                            <w:r w:rsidRPr="009F224B">
                              <w:rPr>
                                <w:sz w:val="18"/>
                                <w:szCs w:val="18"/>
                              </w:rPr>
                              <w:t>Sagging pants,</w:t>
                            </w:r>
                            <w:r>
                              <w:rPr>
                                <w:sz w:val="18"/>
                                <w:szCs w:val="18"/>
                              </w:rPr>
                              <w:t xml:space="preserve"> and </w:t>
                            </w:r>
                            <w:r w:rsidR="00EB7F12">
                              <w:rPr>
                                <w:sz w:val="18"/>
                                <w:szCs w:val="18"/>
                              </w:rPr>
                              <w:t>a</w:t>
                            </w:r>
                            <w:r w:rsidRPr="009F224B">
                              <w:rPr>
                                <w:sz w:val="18"/>
                                <w:szCs w:val="18"/>
                              </w:rPr>
                              <w:t>ny clothing that shows undergarments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Tight form fitting leggings or yoga pants- shirt must cover both the front and the back of the pants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Excessively short skirts without appropriate undergarment (i.e. leggings, long shorts, etc)</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Shirts or tops that show bare midriffs, bare backs, or excessive cleavage</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Shirts that advertise alcohol, drugs, tobacco, have a sexual connotation or double meanings, have a message on racism, prejudice or bigotry, have a gang or crime/violence related message, depict nudity, or have profanity or depictions of profane gestures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Pajamas/sleepwear/flannel pants/lounge pants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Swimwear</w:t>
                            </w: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Hats, hoods, bandanas</w:t>
                            </w: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Spiked jewelry/clothing, chains on clothing</w:t>
                            </w:r>
                          </w:p>
                          <w:p w:rsidR="00EF271B" w:rsidRDefault="00EF271B" w:rsidP="00375023">
                            <w:pPr>
                              <w:spacing w:line="240" w:lineRule="auto"/>
                              <w:rPr>
                                <w:sz w:val="18"/>
                                <w:szCs w:val="18"/>
                              </w:rPr>
                            </w:pP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Slippers</w:t>
                            </w:r>
                          </w:p>
                          <w:p w:rsidR="00EF271B" w:rsidRDefault="00EF271B" w:rsidP="00375023">
                            <w:pPr>
                              <w:spacing w:line="240" w:lineRule="auto"/>
                              <w:rPr>
                                <w:sz w:val="18"/>
                                <w:szCs w:val="18"/>
                              </w:rPr>
                            </w:pP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This list is not exclusive, and other forms of attire may be deemed inappropriate at the discretion of the administration.  As per LPS policy, consideration will be made for students who wear special clothing as required by religious beliefs or disability.</w:t>
                            </w:r>
                          </w:p>
                          <w:p w:rsidR="00EF271B" w:rsidRPr="009F224B" w:rsidRDefault="00EF271B" w:rsidP="00375023">
                            <w:pPr>
                              <w:spacing w:line="240" w:lineRule="auto"/>
                              <w:rPr>
                                <w:sz w:val="18"/>
                                <w:szCs w:val="18"/>
                              </w:rPr>
                            </w:pPr>
                            <w:r w:rsidRPr="009F224B">
                              <w:rPr>
                                <w:sz w:val="18"/>
                                <w:szCs w:val="18"/>
                              </w:rPr>
                              <w:t>When students are determined to be in violation of the Student Appearance Policy, they will be asked to correct it.  They may be asked to cover up</w:t>
                            </w:r>
                            <w:r w:rsidR="005061A1">
                              <w:rPr>
                                <w:sz w:val="18"/>
                                <w:szCs w:val="18"/>
                              </w:rPr>
                              <w:t xml:space="preserve"> using a sweat shirt, jacket, etc</w:t>
                            </w:r>
                            <w:r w:rsidRPr="009F224B">
                              <w:rPr>
                                <w:sz w:val="18"/>
                                <w:szCs w:val="18"/>
                              </w:rPr>
                              <w:t>, turn a shirt inside out, or wear something from their gym locker.  The office and health office may have clothing to loan.  Students may also call a parent/guardian to bring them a clothing change.  Continued violations may result in parent notification and disciplinary action depending on the circumstances.</w:t>
                            </w:r>
                          </w:p>
                          <w:p w:rsidR="00EF271B" w:rsidRDefault="00EF271B" w:rsidP="00375023">
                            <w:pPr>
                              <w:spacing w:line="240" w:lineRule="auto"/>
                              <w:rPr>
                                <w:sz w:val="20"/>
                                <w:szCs w:val="20"/>
                              </w:rPr>
                            </w:pPr>
                          </w:p>
                          <w:p w:rsidR="00EF271B" w:rsidRDefault="00EF271B" w:rsidP="00375023">
                            <w:pPr>
                              <w:spacing w:line="240" w:lineRule="auto"/>
                              <w:rPr>
                                <w:sz w:val="20"/>
                                <w:szCs w:val="20"/>
                              </w:rPr>
                            </w:pPr>
                          </w:p>
                          <w:p w:rsidR="00EF271B" w:rsidRPr="00E26D7B" w:rsidRDefault="00EF271B" w:rsidP="00375023">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1846" id="Text Box 161" o:spid="_x0000_s1055" type="#_x0000_t202" style="position:absolute;margin-left:24pt;margin-top:39.05pt;width:503.3pt;height:4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" fillcolor="#d6e3bc [1302]" strokecolor="#4e6128 [1606]" strokeweight=".5pt">
                <v:textbox>
                  <w:txbxContent>
                    <w:p w:rsidR="00EF271B" w:rsidRPr="009F224B" w:rsidRDefault="00EF271B">
                      <w:pPr>
                        <w:rPr>
                          <w:sz w:val="18"/>
                          <w:szCs w:val="18"/>
                        </w:rPr>
                      </w:pPr>
                      <w:r w:rsidRPr="009F224B">
                        <w:rPr>
                          <w:sz w:val="18"/>
                          <w:szCs w:val="18"/>
                        </w:rPr>
                        <w:t>Students at Scott Middle School are expected to dress in a way that is appropriate for the workplace/school setting.  Students are not to dress in a manner that causes a disruption to the educational process or poses a distraction to the learning environment or in a manner contrary to the mission of the school.</w:t>
                      </w:r>
                    </w:p>
                    <w:p w:rsidR="00EF271B" w:rsidRPr="009F224B" w:rsidRDefault="00EF271B">
                      <w:pPr>
                        <w:rPr>
                          <w:b/>
                          <w:sz w:val="18"/>
                          <w:szCs w:val="18"/>
                          <w:u w:val="single"/>
                        </w:rPr>
                      </w:pPr>
                    </w:p>
                    <w:p w:rsidR="00EF271B" w:rsidRPr="009F224B" w:rsidRDefault="00EF271B">
                      <w:pPr>
                        <w:rPr>
                          <w:sz w:val="18"/>
                          <w:szCs w:val="18"/>
                        </w:rPr>
                      </w:pPr>
                      <w:r w:rsidRPr="009F224B">
                        <w:rPr>
                          <w:b/>
                          <w:sz w:val="18"/>
                          <w:szCs w:val="18"/>
                          <w:u w:val="single"/>
                        </w:rPr>
                        <w:t>The following fashions are considered inappropriate for the school setting and are prohibited:</w:t>
                      </w:r>
                      <w:r w:rsidRPr="009F224B">
                        <w:rPr>
                          <w:sz w:val="18"/>
                          <w:szCs w:val="18"/>
                        </w:rPr>
                        <w:t xml:space="preserve"> </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Shorts with less than a 3 inch inseam</w:t>
                      </w:r>
                    </w:p>
                    <w:p w:rsidR="00EF271B" w:rsidRPr="009F224B" w:rsidRDefault="00EF271B" w:rsidP="00375023">
                      <w:pPr>
                        <w:spacing w:line="240" w:lineRule="auto"/>
                        <w:rPr>
                          <w:sz w:val="18"/>
                          <w:szCs w:val="18"/>
                        </w:rPr>
                      </w:pPr>
                    </w:p>
                    <w:p w:rsidR="00EF271B" w:rsidRDefault="00EF271B" w:rsidP="00375023">
                      <w:pPr>
                        <w:spacing w:line="240" w:lineRule="auto"/>
                        <w:rPr>
                          <w:sz w:val="18"/>
                          <w:szCs w:val="18"/>
                        </w:rPr>
                      </w:pPr>
                      <w:r w:rsidRPr="009F224B">
                        <w:rPr>
                          <w:sz w:val="18"/>
                          <w:szCs w:val="18"/>
                        </w:rPr>
                        <w:t>Tank tops with less than a 2 inch strap- no bra straps may be showing and no spaghetti straps or racer backs</w:t>
                      </w:r>
                    </w:p>
                    <w:p w:rsidR="00885B2B" w:rsidRPr="009F224B" w:rsidRDefault="00885B2B" w:rsidP="00375023">
                      <w:pPr>
                        <w:spacing w:line="240" w:lineRule="auto"/>
                        <w:rPr>
                          <w:sz w:val="18"/>
                          <w:szCs w:val="18"/>
                        </w:rPr>
                      </w:pPr>
                    </w:p>
                    <w:p w:rsidR="00885B2B" w:rsidRPr="009F224B" w:rsidRDefault="00885B2B" w:rsidP="00885B2B">
                      <w:pPr>
                        <w:spacing w:line="240" w:lineRule="auto"/>
                        <w:rPr>
                          <w:sz w:val="18"/>
                          <w:szCs w:val="18"/>
                        </w:rPr>
                      </w:pPr>
                      <w:r w:rsidRPr="009F224B">
                        <w:rPr>
                          <w:sz w:val="18"/>
                          <w:szCs w:val="18"/>
                        </w:rPr>
                        <w:t>Sagging pants,</w:t>
                      </w:r>
                      <w:r>
                        <w:rPr>
                          <w:sz w:val="18"/>
                          <w:szCs w:val="18"/>
                        </w:rPr>
                        <w:t xml:space="preserve"> and </w:t>
                      </w:r>
                      <w:r w:rsidR="00EB7F12">
                        <w:rPr>
                          <w:sz w:val="18"/>
                          <w:szCs w:val="18"/>
                        </w:rPr>
                        <w:t>a</w:t>
                      </w:r>
                      <w:r w:rsidRPr="009F224B">
                        <w:rPr>
                          <w:sz w:val="18"/>
                          <w:szCs w:val="18"/>
                        </w:rPr>
                        <w:t>ny clothing that shows undergarments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Tight form fitting leggings or yoga pants- shirt must cover both the front and the back of the pants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Excessively short skirts without appropriate undergarment (i.e. leggings, long shorts, etc)</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Shirts or tops that show bare midriffs, bare backs, or excessive cleavage</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Shirts that advertise alcohol, drugs, tobacco, have a sexual connotation or double meanings, have a message on racism, prejudice or bigotry, have a gang or crime/violence related message, depict nudity, or have profanity or depictions of profane gestures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Pajamas/sleepwear/flannel pants/lounge pants</w:t>
                      </w:r>
                    </w:p>
                    <w:p w:rsidR="00EF271B" w:rsidRPr="009F224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Swimwear</w:t>
                      </w: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Hats, hoods, bandanas</w:t>
                      </w: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Spiked jewelry/clothing, chains on clothing</w:t>
                      </w:r>
                    </w:p>
                    <w:p w:rsidR="00EF271B" w:rsidRDefault="00EF271B" w:rsidP="00375023">
                      <w:pPr>
                        <w:spacing w:line="240" w:lineRule="auto"/>
                        <w:rPr>
                          <w:sz w:val="18"/>
                          <w:szCs w:val="18"/>
                        </w:rPr>
                      </w:pP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Slippers</w:t>
                      </w:r>
                    </w:p>
                    <w:p w:rsidR="00EF271B" w:rsidRDefault="00EF271B" w:rsidP="00375023">
                      <w:pPr>
                        <w:spacing w:line="240" w:lineRule="auto"/>
                        <w:rPr>
                          <w:sz w:val="18"/>
                          <w:szCs w:val="18"/>
                        </w:rPr>
                      </w:pPr>
                    </w:p>
                    <w:p w:rsidR="00EF271B" w:rsidRDefault="00EF271B" w:rsidP="00375023">
                      <w:pPr>
                        <w:spacing w:line="240" w:lineRule="auto"/>
                        <w:rPr>
                          <w:sz w:val="18"/>
                          <w:szCs w:val="18"/>
                        </w:rPr>
                      </w:pPr>
                    </w:p>
                    <w:p w:rsidR="00EF271B" w:rsidRPr="009F224B" w:rsidRDefault="00EF271B" w:rsidP="00375023">
                      <w:pPr>
                        <w:spacing w:line="240" w:lineRule="auto"/>
                        <w:rPr>
                          <w:sz w:val="18"/>
                          <w:szCs w:val="18"/>
                        </w:rPr>
                      </w:pPr>
                      <w:r w:rsidRPr="009F224B">
                        <w:rPr>
                          <w:sz w:val="18"/>
                          <w:szCs w:val="18"/>
                        </w:rPr>
                        <w:t>This list is not exclusive, and other forms of attire may be deemed inappropriate at the discretion of the administration.  As per LPS policy, consideration will be made for students who wear special clothing as required by religious beliefs or disability.</w:t>
                      </w:r>
                    </w:p>
                    <w:p w:rsidR="00EF271B" w:rsidRPr="009F224B" w:rsidRDefault="00EF271B" w:rsidP="00375023">
                      <w:pPr>
                        <w:spacing w:line="240" w:lineRule="auto"/>
                        <w:rPr>
                          <w:sz w:val="18"/>
                          <w:szCs w:val="18"/>
                        </w:rPr>
                      </w:pPr>
                      <w:r w:rsidRPr="009F224B">
                        <w:rPr>
                          <w:sz w:val="18"/>
                          <w:szCs w:val="18"/>
                        </w:rPr>
                        <w:t>When students are determined to be in violation of the Student Appearance Policy, they will be asked to correct it.  They may be asked to cover up</w:t>
                      </w:r>
                      <w:r w:rsidR="005061A1">
                        <w:rPr>
                          <w:sz w:val="18"/>
                          <w:szCs w:val="18"/>
                        </w:rPr>
                        <w:t xml:space="preserve"> using a sweat shirt, jacket, etc</w:t>
                      </w:r>
                      <w:r w:rsidRPr="009F224B">
                        <w:rPr>
                          <w:sz w:val="18"/>
                          <w:szCs w:val="18"/>
                        </w:rPr>
                        <w:t>, turn a shirt inside out, or wear something from their gym locker.  The office and health office may have clothing to loan.  Students may also call a parent/guardian to bring them a clothing change.  Continued violations may result in parent notification and disciplinary action depending on the circumstances.</w:t>
                      </w:r>
                    </w:p>
                    <w:p w:rsidR="00EF271B" w:rsidRDefault="00EF271B" w:rsidP="00375023">
                      <w:pPr>
                        <w:spacing w:line="240" w:lineRule="auto"/>
                        <w:rPr>
                          <w:sz w:val="20"/>
                          <w:szCs w:val="20"/>
                        </w:rPr>
                      </w:pPr>
                    </w:p>
                    <w:p w:rsidR="00EF271B" w:rsidRDefault="00EF271B" w:rsidP="00375023">
                      <w:pPr>
                        <w:spacing w:line="240" w:lineRule="auto"/>
                        <w:rPr>
                          <w:sz w:val="20"/>
                          <w:szCs w:val="20"/>
                        </w:rPr>
                      </w:pPr>
                    </w:p>
                    <w:p w:rsidR="00EF271B" w:rsidRPr="00E26D7B" w:rsidRDefault="00EF271B" w:rsidP="00375023">
                      <w:pPr>
                        <w:spacing w:line="240" w:lineRule="auto"/>
                        <w:rPr>
                          <w:sz w:val="20"/>
                          <w:szCs w:val="20"/>
                        </w:rPr>
                      </w:pPr>
                    </w:p>
                  </w:txbxContent>
                </v:textbox>
              </v:shape>
            </w:pict>
          </mc:Fallback>
        </mc:AlternateContent>
      </w:r>
      <w:r w:rsidR="000E2DCA">
        <w:rPr>
          <w:noProof/>
        </w:rPr>
        <mc:AlternateContent>
          <mc:Choice Requires="wps">
            <w:drawing>
              <wp:anchor distT="0" distB="0" distL="114300" distR="114300" simplePos="0" relativeHeight="251786240" behindDoc="0" locked="0" layoutInCell="1" allowOverlap="1" wp14:anchorId="58A3B95C" wp14:editId="1C0ADD82">
                <wp:simplePos x="0" y="0"/>
                <wp:positionH relativeFrom="column">
                  <wp:posOffset>228600</wp:posOffset>
                </wp:positionH>
                <wp:positionV relativeFrom="paragraph">
                  <wp:posOffset>6509385</wp:posOffset>
                </wp:positionV>
                <wp:extent cx="6797040" cy="2689860"/>
                <wp:effectExtent l="0" t="0" r="22860" b="15240"/>
                <wp:wrapNone/>
                <wp:docPr id="184" name="Text Box 184"/>
                <wp:cNvGraphicFramePr/>
                <a:graphic xmlns:a="http://schemas.openxmlformats.org/drawingml/2006/main">
                  <a:graphicData uri="http://schemas.microsoft.com/office/word/2010/wordprocessingShape">
                    <wps:wsp>
                      <wps:cNvSpPr txBox="1"/>
                      <wps:spPr>
                        <a:xfrm>
                          <a:off x="0" y="0"/>
                          <a:ext cx="6797040" cy="2689860"/>
                        </a:xfrm>
                        <a:prstGeom prst="rect">
                          <a:avLst/>
                        </a:prstGeom>
                        <a:solidFill>
                          <a:schemeClr val="accent4">
                            <a:lumMod val="60000"/>
                            <a:lumOff val="40000"/>
                          </a:schemeClr>
                        </a:solidFill>
                        <a:ln w="6350">
                          <a:solidFill>
                            <a:schemeClr val="accent4">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pPr>
                              <w:rPr>
                                <w:b/>
                                <w:sz w:val="20"/>
                                <w:szCs w:val="20"/>
                              </w:rPr>
                            </w:pPr>
                            <w:r w:rsidRPr="00CC27AF">
                              <w:rPr>
                                <w:b/>
                                <w:sz w:val="24"/>
                                <w:szCs w:val="24"/>
                                <w:u w:val="single"/>
                              </w:rPr>
                              <w:t>Cell Phone/Electronic Device Policy:</w:t>
                            </w:r>
                            <w:r>
                              <w:rPr>
                                <w:b/>
                                <w:sz w:val="32"/>
                                <w:szCs w:val="32"/>
                              </w:rPr>
                              <w:t xml:space="preserve"> </w:t>
                            </w:r>
                            <w:r w:rsidRPr="00CC27AF">
                              <w:rPr>
                                <w:b/>
                                <w:sz w:val="20"/>
                                <w:szCs w:val="20"/>
                              </w:rPr>
                              <w:t>The use of cell phones and other electronic devices by students is not allowed during the school day (8:00 am-2:58 pm).  This rule is in place to minimize disruptions to the school day, provide privacy to other students and staff and avoid the misuse of technology.</w:t>
                            </w:r>
                          </w:p>
                          <w:p w:rsidR="00EF271B" w:rsidRDefault="00EF271B">
                            <w:pPr>
                              <w:rPr>
                                <w:sz w:val="20"/>
                                <w:szCs w:val="20"/>
                              </w:rPr>
                            </w:pPr>
                          </w:p>
                          <w:p w:rsidR="00EF271B" w:rsidRDefault="00EF271B">
                            <w:pPr>
                              <w:rPr>
                                <w:sz w:val="18"/>
                                <w:szCs w:val="18"/>
                              </w:rPr>
                            </w:pPr>
                            <w:r w:rsidRPr="00BF4E30">
                              <w:rPr>
                                <w:sz w:val="18"/>
                                <w:szCs w:val="18"/>
                              </w:rPr>
                              <w:t xml:space="preserve">If a student must bring a cell phone to school, it should be </w:t>
                            </w:r>
                            <w:r w:rsidRPr="00BF4E30">
                              <w:rPr>
                                <w:b/>
                                <w:sz w:val="18"/>
                                <w:szCs w:val="18"/>
                                <w:u w:val="single"/>
                              </w:rPr>
                              <w:t>TURNED OFF</w:t>
                            </w:r>
                            <w:r w:rsidRPr="00BF4E30">
                              <w:rPr>
                                <w:sz w:val="18"/>
                                <w:szCs w:val="18"/>
                              </w:rPr>
                              <w:t xml:space="preserve"> upon entry to the building and remain </w:t>
                            </w:r>
                            <w:r>
                              <w:rPr>
                                <w:sz w:val="18"/>
                                <w:szCs w:val="18"/>
                              </w:rPr>
                              <w:t xml:space="preserve">locked </w:t>
                            </w:r>
                            <w:r w:rsidRPr="00BF4E30">
                              <w:rPr>
                                <w:sz w:val="18"/>
                                <w:szCs w:val="18"/>
                              </w:rPr>
                              <w:t xml:space="preserve">in their locker until the end of the school day.  Students are not to carry their phones with them during the day.  Students seen using a cell phone or having one in their possession will have their phone collected by a staff member and brought to the office.  A parent will be required to pick it up.  </w:t>
                            </w:r>
                            <w:r>
                              <w:rPr>
                                <w:sz w:val="18"/>
                                <w:szCs w:val="18"/>
                              </w:rPr>
                              <w:t>Continued violations may result in the student losing the privilege of bringing a cell phone to school.  All students have access to a phone in the office to call parents/guardians.</w:t>
                            </w:r>
                          </w:p>
                          <w:p w:rsidR="00EF271B" w:rsidRPr="00BF4E30" w:rsidRDefault="00EF271B">
                            <w:pPr>
                              <w:rPr>
                                <w:sz w:val="18"/>
                                <w:szCs w:val="18"/>
                              </w:rPr>
                            </w:pPr>
                          </w:p>
                          <w:p w:rsidR="00EF271B" w:rsidRDefault="00EF271B">
                            <w:pPr>
                              <w:rPr>
                                <w:sz w:val="18"/>
                                <w:szCs w:val="18"/>
                              </w:rPr>
                            </w:pPr>
                            <w:r w:rsidRPr="00BF4E30">
                              <w:rPr>
                                <w:sz w:val="18"/>
                                <w:szCs w:val="18"/>
                              </w:rPr>
                              <w:t xml:space="preserve">Due to the increasing number of problems (thefts, losses, damage, and inappropriate use), </w:t>
                            </w:r>
                            <w:r w:rsidRPr="00BF4E30">
                              <w:rPr>
                                <w:b/>
                                <w:sz w:val="18"/>
                                <w:szCs w:val="18"/>
                              </w:rPr>
                              <w:t>personal electronic devices, (</w:t>
                            </w:r>
                            <w:r w:rsidR="005736AF">
                              <w:rPr>
                                <w:b/>
                                <w:sz w:val="18"/>
                                <w:szCs w:val="18"/>
                              </w:rPr>
                              <w:t>I</w:t>
                            </w:r>
                            <w:r w:rsidRPr="00BF4E30">
                              <w:rPr>
                                <w:b/>
                                <w:sz w:val="18"/>
                                <w:szCs w:val="18"/>
                              </w:rPr>
                              <w:t>pads, Kindles,</w:t>
                            </w:r>
                            <w:r w:rsidRPr="00BF4E30">
                              <w:rPr>
                                <w:sz w:val="18"/>
                                <w:szCs w:val="18"/>
                              </w:rPr>
                              <w:t xml:space="preserve"> </w:t>
                            </w:r>
                            <w:r w:rsidR="00A7053E">
                              <w:rPr>
                                <w:b/>
                                <w:sz w:val="18"/>
                                <w:szCs w:val="18"/>
                              </w:rPr>
                              <w:t>etc</w:t>
                            </w:r>
                            <w:r w:rsidRPr="00BF4E30">
                              <w:rPr>
                                <w:b/>
                                <w:sz w:val="18"/>
                                <w:szCs w:val="18"/>
                              </w:rPr>
                              <w:t>)</w:t>
                            </w:r>
                            <w:r w:rsidRPr="00BF4E30">
                              <w:rPr>
                                <w:sz w:val="18"/>
                                <w:szCs w:val="18"/>
                              </w:rPr>
                              <w:t xml:space="preserve"> </w:t>
                            </w:r>
                            <w:r w:rsidRPr="00BF4E30">
                              <w:rPr>
                                <w:b/>
                                <w:sz w:val="18"/>
                                <w:szCs w:val="18"/>
                              </w:rPr>
                              <w:t>are not allowed</w:t>
                            </w:r>
                            <w:r w:rsidRPr="00BF4E30">
                              <w:rPr>
                                <w:sz w:val="18"/>
                                <w:szCs w:val="18"/>
                              </w:rPr>
                              <w:t xml:space="preserve"> </w:t>
                            </w:r>
                            <w:r w:rsidRPr="00BF4E30">
                              <w:rPr>
                                <w:b/>
                                <w:sz w:val="18"/>
                                <w:szCs w:val="18"/>
                              </w:rPr>
                              <w:t>at school</w:t>
                            </w:r>
                            <w:r w:rsidRPr="00BF4E30">
                              <w:rPr>
                                <w:sz w:val="18"/>
                                <w:szCs w:val="18"/>
                              </w:rPr>
                              <w:t>.  Students seen using these devices during the school day will have them collected and brought to the office.  A parent will be required to pick it up</w:t>
                            </w:r>
                            <w:r>
                              <w:rPr>
                                <w:sz w:val="18"/>
                                <w:szCs w:val="18"/>
                              </w:rPr>
                              <w:t>.</w:t>
                            </w:r>
                          </w:p>
                          <w:p w:rsidR="00EF271B" w:rsidRDefault="00EF271B">
                            <w:pPr>
                              <w:rPr>
                                <w:sz w:val="18"/>
                                <w:szCs w:val="18"/>
                              </w:rPr>
                            </w:pPr>
                          </w:p>
                          <w:p w:rsidR="00EF271B" w:rsidRPr="00BF4E30" w:rsidRDefault="00EF271B">
                            <w:pPr>
                              <w:rPr>
                                <w:sz w:val="18"/>
                                <w:szCs w:val="18"/>
                              </w:rPr>
                            </w:pPr>
                            <w:r>
                              <w:rPr>
                                <w:sz w:val="18"/>
                                <w:szCs w:val="18"/>
                              </w:rPr>
                              <w:t>Scott Middle School and Lincoln Public Schools are not responsible for lost or stolen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3B95C" id="_x0000_s1056" type="#_x0000_t202" style="position:absolute;margin-left:18pt;margin-top:512.55pt;width:535.2pt;height:211.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" fillcolor="#b2a1c7 [1943]" strokecolor="#3f3151 [1607]" strokeweight=".5pt">
                <v:textbox>
                  <w:txbxContent>
                    <w:p w:rsidR="00EF271B" w:rsidRDefault="00EF271B">
                      <w:pPr>
                        <w:rPr>
                          <w:b/>
                          <w:sz w:val="20"/>
                          <w:szCs w:val="20"/>
                        </w:rPr>
                      </w:pPr>
                      <w:r w:rsidRPr="00CC27AF">
                        <w:rPr>
                          <w:b/>
                          <w:sz w:val="24"/>
                          <w:szCs w:val="24"/>
                          <w:u w:val="single"/>
                        </w:rPr>
                        <w:t>Cell Phone/Electronic Device Policy:</w:t>
                      </w:r>
                      <w:r>
                        <w:rPr>
                          <w:b/>
                          <w:sz w:val="32"/>
                          <w:szCs w:val="32"/>
                        </w:rPr>
                        <w:t xml:space="preserve"> </w:t>
                      </w:r>
                      <w:r w:rsidRPr="00CC27AF">
                        <w:rPr>
                          <w:b/>
                          <w:sz w:val="20"/>
                          <w:szCs w:val="20"/>
                        </w:rPr>
                        <w:t>The use of cell phones and other electronic devices by students is not allowed during the school day (8:00 am-2:58 pm).  This rule is in place to minimize disruptions to the school day, provide privacy to other students and staff and avoid the misuse of technology.</w:t>
                      </w:r>
                    </w:p>
                    <w:p w:rsidR="00EF271B" w:rsidRDefault="00EF271B">
                      <w:pPr>
                        <w:rPr>
                          <w:sz w:val="20"/>
                          <w:szCs w:val="20"/>
                        </w:rPr>
                      </w:pPr>
                    </w:p>
                    <w:p w:rsidR="00EF271B" w:rsidRDefault="00EF271B">
                      <w:pPr>
                        <w:rPr>
                          <w:sz w:val="18"/>
                          <w:szCs w:val="18"/>
                        </w:rPr>
                      </w:pPr>
                      <w:r w:rsidRPr="00BF4E30">
                        <w:rPr>
                          <w:sz w:val="18"/>
                          <w:szCs w:val="18"/>
                        </w:rPr>
                        <w:t xml:space="preserve">If a student must bring a cell phone to school, it should be </w:t>
                      </w:r>
                      <w:r w:rsidRPr="00BF4E30">
                        <w:rPr>
                          <w:b/>
                          <w:sz w:val="18"/>
                          <w:szCs w:val="18"/>
                          <w:u w:val="single"/>
                        </w:rPr>
                        <w:t>TURNED OFF</w:t>
                      </w:r>
                      <w:r w:rsidRPr="00BF4E30">
                        <w:rPr>
                          <w:sz w:val="18"/>
                          <w:szCs w:val="18"/>
                        </w:rPr>
                        <w:t xml:space="preserve"> upon entry to the building and remain </w:t>
                      </w:r>
                      <w:r>
                        <w:rPr>
                          <w:sz w:val="18"/>
                          <w:szCs w:val="18"/>
                        </w:rPr>
                        <w:t xml:space="preserve">locked </w:t>
                      </w:r>
                      <w:r w:rsidRPr="00BF4E30">
                        <w:rPr>
                          <w:sz w:val="18"/>
                          <w:szCs w:val="18"/>
                        </w:rPr>
                        <w:t xml:space="preserve">in their locker until the end of the school day.  Students are not to carry their phones with them during the day.  Students seen using a cell phone or having one in their possession will have their phone collected by a staff member and brought to the office.  A parent will be required to pick it up.  </w:t>
                      </w:r>
                      <w:r>
                        <w:rPr>
                          <w:sz w:val="18"/>
                          <w:szCs w:val="18"/>
                        </w:rPr>
                        <w:t>Continued violations may result in the student losing the privilege of bringing a cell phone to school.  All students have access to a phone in the office to call parents/guardians.</w:t>
                      </w:r>
                    </w:p>
                    <w:p w:rsidR="00EF271B" w:rsidRPr="00BF4E30" w:rsidRDefault="00EF271B">
                      <w:pPr>
                        <w:rPr>
                          <w:sz w:val="18"/>
                          <w:szCs w:val="18"/>
                        </w:rPr>
                      </w:pPr>
                    </w:p>
                    <w:p w:rsidR="00EF271B" w:rsidRDefault="00EF271B">
                      <w:pPr>
                        <w:rPr>
                          <w:sz w:val="18"/>
                          <w:szCs w:val="18"/>
                        </w:rPr>
                      </w:pPr>
                      <w:r w:rsidRPr="00BF4E30">
                        <w:rPr>
                          <w:sz w:val="18"/>
                          <w:szCs w:val="18"/>
                        </w:rPr>
                        <w:t xml:space="preserve">Due to the increasing number of problems (thefts, losses, damage, and inappropriate use), </w:t>
                      </w:r>
                      <w:r w:rsidRPr="00BF4E30">
                        <w:rPr>
                          <w:b/>
                          <w:sz w:val="18"/>
                          <w:szCs w:val="18"/>
                        </w:rPr>
                        <w:t>personal electronic devices, (</w:t>
                      </w:r>
                      <w:r w:rsidR="005736AF">
                        <w:rPr>
                          <w:b/>
                          <w:sz w:val="18"/>
                          <w:szCs w:val="18"/>
                        </w:rPr>
                        <w:t>I</w:t>
                      </w:r>
                      <w:r w:rsidRPr="00BF4E30">
                        <w:rPr>
                          <w:b/>
                          <w:sz w:val="18"/>
                          <w:szCs w:val="18"/>
                        </w:rPr>
                        <w:t>pads, Kindles,</w:t>
                      </w:r>
                      <w:r w:rsidRPr="00BF4E30">
                        <w:rPr>
                          <w:sz w:val="18"/>
                          <w:szCs w:val="18"/>
                        </w:rPr>
                        <w:t xml:space="preserve"> </w:t>
                      </w:r>
                      <w:r w:rsidR="00A7053E">
                        <w:rPr>
                          <w:b/>
                          <w:sz w:val="18"/>
                          <w:szCs w:val="18"/>
                        </w:rPr>
                        <w:t>etc</w:t>
                      </w:r>
                      <w:r w:rsidRPr="00BF4E30">
                        <w:rPr>
                          <w:b/>
                          <w:sz w:val="18"/>
                          <w:szCs w:val="18"/>
                        </w:rPr>
                        <w:t>)</w:t>
                      </w:r>
                      <w:r w:rsidRPr="00BF4E30">
                        <w:rPr>
                          <w:sz w:val="18"/>
                          <w:szCs w:val="18"/>
                        </w:rPr>
                        <w:t xml:space="preserve"> </w:t>
                      </w:r>
                      <w:r w:rsidRPr="00BF4E30">
                        <w:rPr>
                          <w:b/>
                          <w:sz w:val="18"/>
                          <w:szCs w:val="18"/>
                        </w:rPr>
                        <w:t>are not allowed</w:t>
                      </w:r>
                      <w:r w:rsidRPr="00BF4E30">
                        <w:rPr>
                          <w:sz w:val="18"/>
                          <w:szCs w:val="18"/>
                        </w:rPr>
                        <w:t xml:space="preserve"> </w:t>
                      </w:r>
                      <w:r w:rsidRPr="00BF4E30">
                        <w:rPr>
                          <w:b/>
                          <w:sz w:val="18"/>
                          <w:szCs w:val="18"/>
                        </w:rPr>
                        <w:t>at school</w:t>
                      </w:r>
                      <w:r w:rsidRPr="00BF4E30">
                        <w:rPr>
                          <w:sz w:val="18"/>
                          <w:szCs w:val="18"/>
                        </w:rPr>
                        <w:t>.  Students seen using these devices during the school day will have them collected and brought to the office.  A parent will be required to pick it up</w:t>
                      </w:r>
                      <w:r>
                        <w:rPr>
                          <w:sz w:val="18"/>
                          <w:szCs w:val="18"/>
                        </w:rPr>
                        <w:t>.</w:t>
                      </w:r>
                    </w:p>
                    <w:p w:rsidR="00EF271B" w:rsidRDefault="00EF271B">
                      <w:pPr>
                        <w:rPr>
                          <w:sz w:val="18"/>
                          <w:szCs w:val="18"/>
                        </w:rPr>
                      </w:pPr>
                    </w:p>
                    <w:p w:rsidR="00EF271B" w:rsidRPr="00BF4E30" w:rsidRDefault="00EF271B">
                      <w:pPr>
                        <w:rPr>
                          <w:sz w:val="18"/>
                          <w:szCs w:val="18"/>
                        </w:rPr>
                      </w:pPr>
                      <w:r>
                        <w:rPr>
                          <w:sz w:val="18"/>
                          <w:szCs w:val="18"/>
                        </w:rPr>
                        <w:t>Scott Middle School and Lincoln Public Schools are not responsible for lost or stolen items.</w:t>
                      </w:r>
                    </w:p>
                  </w:txbxContent>
                </v:textbox>
              </v:shape>
            </w:pict>
          </mc:Fallback>
        </mc:AlternateContent>
      </w:r>
      <w:r w:rsidR="008945DF">
        <w:rPr>
          <w:noProof/>
        </w:rPr>
        <mc:AlternateContent>
          <mc:Choice Requires="wps">
            <w:drawing>
              <wp:anchor distT="0" distB="0" distL="114300" distR="114300" simplePos="0" relativeHeight="251781120" behindDoc="0" locked="0" layoutInCell="1" allowOverlap="1" wp14:anchorId="5F44E0DD" wp14:editId="70737A37">
                <wp:simplePos x="0" y="0"/>
                <wp:positionH relativeFrom="margin">
                  <wp:posOffset>291465</wp:posOffset>
                </wp:positionH>
                <wp:positionV relativeFrom="paragraph">
                  <wp:posOffset>6420485</wp:posOffset>
                </wp:positionV>
                <wp:extent cx="6913880" cy="2659380"/>
                <wp:effectExtent l="0" t="0" r="1270" b="7620"/>
                <wp:wrapNone/>
                <wp:docPr id="16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880" cy="265938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rgbClr val="F79646">
                            <a:lumMod val="60000"/>
                            <a:lumOff val="40000"/>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2ABE" id="Freeform 141" o:spid="_x0000_s1026" style="position:absolute;margin-left:22.95pt;margin-top:505.55pt;width:544.4pt;height:209.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c090" stroked="f">
                <v:fill opacity="37265f"/>
                <v:path arrowok="t" o:connecttype="custom" o:connectlocs="6845142,2659380;6910443,2656681;6913880,138888;6912734,131872;6905861,118019;6893259,104706;6876074,91572;6853162,79339;6825666,67645;6791298,56671;6754637,46416;6712249,36881;6666424,28065;6616016,20509;6562171,14033;6507181,8815;6462502,5397;6432715,3598;6401783,2159;6370851,1079;6338773,540;6306696,0;6290657,0;40097,0;0,13853;6290657,13853;6290657,13853;6345647,14393;6398346,16372;6448754,19250;6499162,23568;6546133,28785;6589667,34902;6632055,41918;6671006,49654;6706521,58829;6737453,68544;6766094,78799;6789006,89953;6807336,101467;6821084,113521;6830249,126115;6833686,138888;6833686,138888" o:connectangles="0,0,0,0,0,0,0,0,0,0,0,0,0,0,0,0,0,0,0,0,0,0,0,0,0,0,0,0,0,0,0,0,0,0,0,0,0,0,0,0,0,0,0,0"/>
                <w10:wrap anchorx="margin"/>
              </v:shape>
            </w:pict>
          </mc:Fallback>
        </mc:AlternateContent>
      </w:r>
      <w:r w:rsidR="00CC27AF">
        <w:rPr>
          <w:noProof/>
        </w:rPr>
        <mc:AlternateContent>
          <mc:Choice Requires="wps">
            <w:drawing>
              <wp:anchor distT="0" distB="0" distL="114300" distR="114300" simplePos="0" relativeHeight="251785216" behindDoc="0" locked="0" layoutInCell="1" allowOverlap="1" wp14:anchorId="19247A75" wp14:editId="277A9254">
                <wp:simplePos x="0" y="0"/>
                <wp:positionH relativeFrom="column">
                  <wp:posOffset>1165860</wp:posOffset>
                </wp:positionH>
                <wp:positionV relativeFrom="paragraph">
                  <wp:posOffset>7541</wp:posOffset>
                </wp:positionV>
                <wp:extent cx="3322320" cy="43815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332232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Pr="00E26D7B" w:rsidRDefault="00EF271B">
                            <w:pPr>
                              <w:rPr>
                                <w:rFonts w:ascii="Century Gothic" w:eastAsiaTheme="majorHAnsi" w:hAnsi="Century Gothic"/>
                                <w:b/>
                                <w:i/>
                                <w:sz w:val="40"/>
                                <w:szCs w:val="40"/>
                                <w:u w:val="single"/>
                              </w:rPr>
                            </w:pPr>
                            <w:r w:rsidRPr="00E26D7B">
                              <w:rPr>
                                <w:rFonts w:ascii="Century Gothic" w:eastAsiaTheme="majorHAnsi" w:hAnsi="Century Gothic"/>
                                <w:b/>
                                <w:i/>
                                <w:sz w:val="40"/>
                                <w:szCs w:val="40"/>
                                <w:u w:val="single"/>
                              </w:rPr>
                              <w:t>Appropriate School A</w:t>
                            </w:r>
                            <w:r w:rsidR="00850B1A">
                              <w:rPr>
                                <w:rFonts w:ascii="Century Gothic" w:eastAsiaTheme="majorHAnsi" w:hAnsi="Century Gothic"/>
                                <w:b/>
                                <w:i/>
                                <w:sz w:val="40"/>
                                <w:szCs w:val="40"/>
                                <w:u w:val="single"/>
                              </w:rPr>
                              <w:t xml:space="preserve">ttire  </w:t>
                            </w:r>
                            <w:r w:rsidRPr="00E26D7B">
                              <w:rPr>
                                <w:rFonts w:ascii="Century Gothic" w:eastAsiaTheme="majorHAnsi" w:hAnsi="Century Gothic"/>
                                <w:b/>
                                <w:i/>
                                <w:sz w:val="40"/>
                                <w:szCs w:val="40"/>
                                <w:u w:val="single"/>
                              </w:rPr>
                              <w:t>ttire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7A75" id="Text Box 165" o:spid="_x0000_s1057" type="#_x0000_t202" style="position:absolute;margin-left:91.8pt;margin-top:.6pt;width:261.6pt;height: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" fillcolor="white [3201]" stroked="f" strokeweight=".5pt">
                <v:textbox>
                  <w:txbxContent>
                    <w:p w:rsidR="00EF271B" w:rsidRPr="00E26D7B" w:rsidRDefault="00EF271B">
                      <w:pPr>
                        <w:rPr>
                          <w:rFonts w:ascii="Century Gothic" w:eastAsiaTheme="majorHAnsi" w:hAnsi="Century Gothic"/>
                          <w:b/>
                          <w:i/>
                          <w:sz w:val="40"/>
                          <w:szCs w:val="40"/>
                          <w:u w:val="single"/>
                        </w:rPr>
                      </w:pPr>
                      <w:r w:rsidRPr="00E26D7B">
                        <w:rPr>
                          <w:rFonts w:ascii="Century Gothic" w:eastAsiaTheme="majorHAnsi" w:hAnsi="Century Gothic"/>
                          <w:b/>
                          <w:i/>
                          <w:sz w:val="40"/>
                          <w:szCs w:val="40"/>
                          <w:u w:val="single"/>
                        </w:rPr>
                        <w:t>Appropriate School A</w:t>
                      </w:r>
                      <w:r w:rsidR="00850B1A">
                        <w:rPr>
                          <w:rFonts w:ascii="Century Gothic" w:eastAsiaTheme="majorHAnsi" w:hAnsi="Century Gothic"/>
                          <w:b/>
                          <w:i/>
                          <w:sz w:val="40"/>
                          <w:szCs w:val="40"/>
                          <w:u w:val="single"/>
                        </w:rPr>
                        <w:t xml:space="preserve">ttire  </w:t>
                      </w:r>
                      <w:r w:rsidRPr="00E26D7B">
                        <w:rPr>
                          <w:rFonts w:ascii="Century Gothic" w:eastAsiaTheme="majorHAnsi" w:hAnsi="Century Gothic"/>
                          <w:b/>
                          <w:i/>
                          <w:sz w:val="40"/>
                          <w:szCs w:val="40"/>
                          <w:u w:val="single"/>
                        </w:rPr>
                        <w:t>ttire</w:t>
                      </w:r>
                    </w:p>
                  </w:txbxContent>
                </v:textbox>
              </v:shape>
            </w:pict>
          </mc:Fallback>
        </mc:AlternateContent>
      </w:r>
      <w:r w:rsidR="00487A01">
        <w:br w:type="page"/>
      </w:r>
      <w:r w:rsidR="008A1751">
        <w:rPr>
          <w:noProof/>
        </w:rPr>
        <w:lastRenderedPageBreak/>
        <mc:AlternateContent>
          <mc:Choice Requires="wps">
            <w:drawing>
              <wp:anchor distT="0" distB="0" distL="114300" distR="114300" simplePos="0" relativeHeight="251812864" behindDoc="0" locked="0" layoutInCell="1" allowOverlap="1" wp14:anchorId="7823873A" wp14:editId="0607A74C">
                <wp:simplePos x="0" y="0"/>
                <wp:positionH relativeFrom="column">
                  <wp:posOffset>961391</wp:posOffset>
                </wp:positionH>
                <wp:positionV relativeFrom="paragraph">
                  <wp:posOffset>186691</wp:posOffset>
                </wp:positionV>
                <wp:extent cx="3186269" cy="418604"/>
                <wp:effectExtent l="19050" t="114300" r="14605" b="114935"/>
                <wp:wrapNone/>
                <wp:docPr id="244" name="Text Box 244"/>
                <wp:cNvGraphicFramePr/>
                <a:graphic xmlns:a="http://schemas.openxmlformats.org/drawingml/2006/main">
                  <a:graphicData uri="http://schemas.microsoft.com/office/word/2010/wordprocessingShape">
                    <wps:wsp>
                      <wps:cNvSpPr txBox="1"/>
                      <wps:spPr>
                        <a:xfrm rot="21385334">
                          <a:off x="0" y="0"/>
                          <a:ext cx="3186269" cy="418604"/>
                        </a:xfrm>
                        <a:prstGeom prst="rect">
                          <a:avLst/>
                        </a:prstGeom>
                        <a:solidFill>
                          <a:sysClr val="window" lastClr="FFFFFF"/>
                        </a:solidFill>
                        <a:ln w="6350">
                          <a:noFill/>
                        </a:ln>
                        <a:effectLst/>
                      </wps:spPr>
                      <wps:txbx>
                        <w:txbxContent>
                          <w:p w:rsidR="00EF271B" w:rsidRPr="00116C4C" w:rsidRDefault="00EF271B" w:rsidP="00541F7C">
                            <w:pPr>
                              <w:rPr>
                                <w:rFonts w:ascii="Harrington" w:hAnsi="Harrington"/>
                                <w:b/>
                                <w:sz w:val="44"/>
                                <w:szCs w:val="44"/>
                              </w:rPr>
                            </w:pPr>
                            <w:r w:rsidRPr="00116C4C">
                              <w:rPr>
                                <w:rFonts w:ascii="Harrington" w:hAnsi="Harrington"/>
                                <w:b/>
                                <w:sz w:val="44"/>
                                <w:szCs w:val="44"/>
                              </w:rPr>
                              <w:t>Middle School Grading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1Righ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823873A" id="Text Box 244" o:spid="_x0000_s1058" type="#_x0000_t202" style="position:absolute;margin-left:75.7pt;margin-top:14.7pt;width:250.9pt;height:32.95pt;rotation:-234473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" fillcolor="window" stroked="f" strokeweight=".5pt">
                <v:textbox>
                  <w:txbxContent>
                    <w:p w:rsidR="00EF271B" w:rsidRPr="00116C4C" w:rsidRDefault="00EF271B" w:rsidP="00541F7C">
                      <w:pPr>
                        <w:rPr>
                          <w:rFonts w:ascii="Harrington" w:hAnsi="Harrington"/>
                          <w:b/>
                          <w:sz w:val="44"/>
                          <w:szCs w:val="44"/>
                        </w:rPr>
                      </w:pPr>
                      <w:r w:rsidRPr="00116C4C">
                        <w:rPr>
                          <w:rFonts w:ascii="Harrington" w:hAnsi="Harrington"/>
                          <w:b/>
                          <w:sz w:val="44"/>
                          <w:szCs w:val="44"/>
                        </w:rPr>
                        <w:t>Middle School Grading</w:t>
                      </w:r>
                    </w:p>
                  </w:txbxContent>
                </v:textbox>
              </v:shape>
            </w:pict>
          </mc:Fallback>
        </mc:AlternateContent>
      </w:r>
      <w:r w:rsidR="001216C2">
        <w:rPr>
          <w:noProof/>
        </w:rPr>
        <mc:AlternateContent>
          <mc:Choice Requires="wps">
            <w:drawing>
              <wp:anchor distT="0" distB="0" distL="114300" distR="114300" simplePos="0" relativeHeight="251819008" behindDoc="0" locked="0" layoutInCell="1" allowOverlap="1" wp14:anchorId="09763352" wp14:editId="169B8A43">
                <wp:simplePos x="0" y="0"/>
                <wp:positionH relativeFrom="column">
                  <wp:posOffset>548640</wp:posOffset>
                </wp:positionH>
                <wp:positionV relativeFrom="paragraph">
                  <wp:posOffset>269240</wp:posOffset>
                </wp:positionV>
                <wp:extent cx="492760" cy="647700"/>
                <wp:effectExtent l="19050" t="38100" r="40640" b="57150"/>
                <wp:wrapNone/>
                <wp:docPr id="248" name="5-Point Star 248"/>
                <wp:cNvGraphicFramePr/>
                <a:graphic xmlns:a="http://schemas.openxmlformats.org/drawingml/2006/main">
                  <a:graphicData uri="http://schemas.microsoft.com/office/word/2010/wordprocessingShape">
                    <wps:wsp>
                      <wps:cNvSpPr/>
                      <wps:spPr>
                        <a:xfrm>
                          <a:off x="0" y="0"/>
                          <a:ext cx="492760" cy="64770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4CE4" id="5-Point Star 248" o:spid="_x0000_s1026" style="position:absolute;margin-left:43.2pt;margin-top:21.2pt;width:38.8pt;height: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7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" path="m1,247399r188218,1l246380,r58161,247400l492759,247399,340487,400299r58164,247399l246380,494795,94109,647698,152273,400299,1,247399xe" fillcolor="#31859c" strokecolor="#385d8a" strokeweight="2pt">
                <v:path arrowok="t" o:connecttype="custom" o:connectlocs="1,247399;188219,247400;246380,0;304541,247400;492759,247399;340487,400299;398651,647698;246380,494795;94109,647698;152273,400299;1,247399" o:connectangles="0,0,0,0,0,0,0,0,0,0,0"/>
              </v:shape>
            </w:pict>
          </mc:Fallback>
        </mc:AlternateContent>
      </w:r>
      <w:r w:rsidR="008D1540">
        <w:t>Page 7</w:t>
      </w:r>
    </w:p>
    <w:p w:rsidR="00541F7C" w:rsidRDefault="00C526CF">
      <w:r>
        <w:rPr>
          <w:noProof/>
        </w:rPr>
        <mc:AlternateContent>
          <mc:Choice Requires="wps">
            <w:drawing>
              <wp:anchor distT="0" distB="0" distL="114300" distR="114300" simplePos="0" relativeHeight="251808768" behindDoc="0" locked="0" layoutInCell="1" allowOverlap="1" wp14:anchorId="11B132A0" wp14:editId="55EFCF5C">
                <wp:simplePos x="0" y="0"/>
                <wp:positionH relativeFrom="column">
                  <wp:posOffset>238125</wp:posOffset>
                </wp:positionH>
                <wp:positionV relativeFrom="paragraph">
                  <wp:posOffset>16510</wp:posOffset>
                </wp:positionV>
                <wp:extent cx="5204460" cy="4716780"/>
                <wp:effectExtent l="0" t="0" r="15240" b="26670"/>
                <wp:wrapNone/>
                <wp:docPr id="242" name="Horizontal Scroll 242"/>
                <wp:cNvGraphicFramePr/>
                <a:graphic xmlns:a="http://schemas.openxmlformats.org/drawingml/2006/main">
                  <a:graphicData uri="http://schemas.microsoft.com/office/word/2010/wordprocessingShape">
                    <wps:wsp>
                      <wps:cNvSpPr/>
                      <wps:spPr>
                        <a:xfrm>
                          <a:off x="0" y="0"/>
                          <a:ext cx="5204460" cy="4716780"/>
                        </a:xfrm>
                        <a:prstGeom prst="horizontalScroll">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C50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2" o:spid="_x0000_s1026" type="#_x0000_t98" style="position:absolute;margin-left:18.75pt;margin-top:1.3pt;width:409.8pt;height:37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" fillcolor="#c4bc96 [2414]" strokecolor="#385d8a" strokeweight="2pt"/>
            </w:pict>
          </mc:Fallback>
        </mc:AlternateContent>
      </w:r>
      <w:r w:rsidR="001216C2">
        <w:t xml:space="preserve">     </w:t>
      </w:r>
    </w:p>
    <w:p w:rsidR="00C526CF" w:rsidRDefault="0085054F" w:rsidP="00C526CF">
      <w:r>
        <w:rPr>
          <w:noProof/>
        </w:rPr>
        <mc:AlternateContent>
          <mc:Choice Requires="wps">
            <w:drawing>
              <wp:anchor distT="45720" distB="45720" distL="114300" distR="114300" simplePos="0" relativeHeight="251893760" behindDoc="0" locked="0" layoutInCell="1" allowOverlap="1">
                <wp:simplePos x="0" y="0"/>
                <wp:positionH relativeFrom="column">
                  <wp:posOffset>514350</wp:posOffset>
                </wp:positionH>
                <wp:positionV relativeFrom="paragraph">
                  <wp:posOffset>5049520</wp:posOffset>
                </wp:positionV>
                <wp:extent cx="6134100" cy="6223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22300"/>
                        </a:xfrm>
                        <a:prstGeom prst="rect">
                          <a:avLst/>
                        </a:prstGeom>
                        <a:solidFill>
                          <a:srgbClr val="FFFFFF"/>
                        </a:solidFill>
                        <a:ln w="9525">
                          <a:noFill/>
                          <a:miter lim="800000"/>
                          <a:headEnd/>
                          <a:tailEnd/>
                        </a:ln>
                      </wps:spPr>
                      <wps:txbx>
                        <w:txbxContent>
                          <w:p w:rsidR="0085054F" w:rsidRPr="0085054F" w:rsidRDefault="0085054F">
                            <w:pPr>
                              <w:rPr>
                                <w:rFonts w:ascii="Broadway" w:hAnsi="Broadway"/>
                                <w:sz w:val="72"/>
                                <w:szCs w:val="72"/>
                              </w:rPr>
                            </w:pPr>
                            <w:r w:rsidRPr="006D3645">
                              <w:rPr>
                                <w:rFonts w:ascii="Broadway" w:hAnsi="Broadway"/>
                                <w:sz w:val="52"/>
                                <w:szCs w:val="52"/>
                              </w:rPr>
                              <w:t>Welcome to Scott</w:t>
                            </w:r>
                            <w:r w:rsidR="006D3645" w:rsidRPr="006D3645">
                              <w:rPr>
                                <w:rFonts w:ascii="Broadway" w:hAnsi="Broadway"/>
                                <w:sz w:val="52"/>
                                <w:szCs w:val="52"/>
                              </w:rPr>
                              <w:t xml:space="preserve"> Middle</w:t>
                            </w:r>
                            <w:r w:rsidR="006D3645">
                              <w:rPr>
                                <w:rFonts w:ascii="Broadway" w:hAnsi="Broadway"/>
                                <w:sz w:val="72"/>
                                <w:szCs w:val="72"/>
                              </w:rPr>
                              <w:t xml:space="preserve"> </w:t>
                            </w:r>
                            <w:r w:rsidR="006D3645" w:rsidRPr="006D3645">
                              <w:rPr>
                                <w:rFonts w:ascii="Broadway" w:hAnsi="Broadway"/>
                                <w:sz w:val="52"/>
                                <w:szCs w:val="52"/>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0.5pt;margin-top:397.6pt;width:483pt;height:49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" stroked="f">
                <v:textbox>
                  <w:txbxContent>
                    <w:p w:rsidR="0085054F" w:rsidRPr="0085054F" w:rsidRDefault="0085054F">
                      <w:pPr>
                        <w:rPr>
                          <w:rFonts w:ascii="Broadway" w:hAnsi="Broadway"/>
                          <w:sz w:val="72"/>
                          <w:szCs w:val="72"/>
                        </w:rPr>
                      </w:pPr>
                      <w:r w:rsidRPr="006D3645">
                        <w:rPr>
                          <w:rFonts w:ascii="Broadway" w:hAnsi="Broadway"/>
                          <w:sz w:val="52"/>
                          <w:szCs w:val="52"/>
                        </w:rPr>
                        <w:t>Welcome to Scott</w:t>
                      </w:r>
                      <w:r w:rsidR="006D3645" w:rsidRPr="006D3645">
                        <w:rPr>
                          <w:rFonts w:ascii="Broadway" w:hAnsi="Broadway"/>
                          <w:sz w:val="52"/>
                          <w:szCs w:val="52"/>
                        </w:rPr>
                        <w:t xml:space="preserve"> Middle</w:t>
                      </w:r>
                      <w:r w:rsidR="006D3645">
                        <w:rPr>
                          <w:rFonts w:ascii="Broadway" w:hAnsi="Broadway"/>
                          <w:sz w:val="72"/>
                          <w:szCs w:val="72"/>
                        </w:rPr>
                        <w:t xml:space="preserve"> </w:t>
                      </w:r>
                      <w:r w:rsidR="006D3645" w:rsidRPr="006D3645">
                        <w:rPr>
                          <w:rFonts w:ascii="Broadway" w:hAnsi="Broadway"/>
                          <w:sz w:val="52"/>
                          <w:szCs w:val="52"/>
                        </w:rPr>
                        <w:t>School</w:t>
                      </w:r>
                    </w:p>
                  </w:txbxContent>
                </v:textbox>
                <w10:wrap type="square"/>
              </v:shape>
            </w:pict>
          </mc:Fallback>
        </mc:AlternateContent>
      </w:r>
      <w:r>
        <w:rPr>
          <w:noProof/>
        </w:rPr>
        <mc:AlternateContent>
          <mc:Choice Requires="wps">
            <w:drawing>
              <wp:anchor distT="0" distB="0" distL="114300" distR="114300" simplePos="0" relativeHeight="251821056" behindDoc="0" locked="0" layoutInCell="1" allowOverlap="1" wp14:anchorId="7CD7E934" wp14:editId="021A6E99">
                <wp:simplePos x="0" y="0"/>
                <wp:positionH relativeFrom="column">
                  <wp:posOffset>3136900</wp:posOffset>
                </wp:positionH>
                <wp:positionV relativeFrom="paragraph">
                  <wp:posOffset>4452620</wp:posOffset>
                </wp:positionV>
                <wp:extent cx="482600" cy="387350"/>
                <wp:effectExtent l="38100" t="19050" r="12700" b="31750"/>
                <wp:wrapNone/>
                <wp:docPr id="249" name="5-Point Star 249"/>
                <wp:cNvGraphicFramePr/>
                <a:graphic xmlns:a="http://schemas.openxmlformats.org/drawingml/2006/main">
                  <a:graphicData uri="http://schemas.microsoft.com/office/word/2010/wordprocessingShape">
                    <wps:wsp>
                      <wps:cNvSpPr/>
                      <wps:spPr>
                        <a:xfrm flipV="1">
                          <a:off x="0" y="0"/>
                          <a:ext cx="482600" cy="38735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1C18" id="5-Point Star 249" o:spid="_x0000_s1026" style="position:absolute;margin-left:247pt;margin-top:350.6pt;width:38pt;height:30.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60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" path="m1,147954r184337,1l241300,r56962,147955l482599,147954,333467,239394r56964,147955l241300,295907,92169,387349,149133,239394,1,147954xe" fillcolor="#31859c" strokecolor="#385d8a" strokeweight="2pt">
                <v:path arrowok="t" o:connecttype="custom" o:connectlocs="1,147954;184338,147955;241300,0;298262,147955;482599,147954;333467,239394;390431,387349;241300,295907;92169,387349;149133,239394;1,147954" o:connectangles="0,0,0,0,0,0,0,0,0,0,0"/>
              </v:shape>
            </w:pict>
          </mc:Fallback>
        </mc:AlternateContent>
      </w:r>
      <w:r>
        <w:rPr>
          <w:noProof/>
        </w:rPr>
        <mc:AlternateContent>
          <mc:Choice Requires="wps">
            <w:drawing>
              <wp:anchor distT="0" distB="0" distL="114300" distR="114300" simplePos="0" relativeHeight="251879424" behindDoc="0" locked="0" layoutInCell="1" allowOverlap="1" wp14:anchorId="5A8AA759" wp14:editId="1442E703">
                <wp:simplePos x="0" y="0"/>
                <wp:positionH relativeFrom="margin">
                  <wp:posOffset>-1479550</wp:posOffset>
                </wp:positionH>
                <wp:positionV relativeFrom="paragraph">
                  <wp:posOffset>4509770</wp:posOffset>
                </wp:positionV>
                <wp:extent cx="974344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43440" cy="1828800"/>
                        </a:xfrm>
                        <a:prstGeom prst="rect">
                          <a:avLst/>
                        </a:prstGeom>
                        <a:noFill/>
                        <a:ln>
                          <a:noFill/>
                        </a:ln>
                        <a:effectLst/>
                      </wps:spPr>
                      <wps:txbx>
                        <w:txbxContent>
                          <w:p w:rsidR="00EB7F12" w:rsidRDefault="00EB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8AA759" id="Text Box 1" o:spid="_x0000_s1060" type="#_x0000_t202" style="position:absolute;margin-left:-116.5pt;margin-top:355.1pt;width:767.2pt;height:2in;z-index:25187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" filled="f" stroked="f">
                <v:textbox style="mso-fit-shape-to-text:t">
                  <w:txbxContent>
                    <w:p w:rsidR="00EB7F12" w:rsidRDefault="00EB7F12"/>
                  </w:txbxContent>
                </v:textbox>
                <w10:wrap anchorx="margin"/>
              </v:shape>
            </w:pict>
          </mc:Fallback>
        </mc:AlternateContent>
      </w:r>
      <w:r w:rsidR="00AF3351">
        <w:rPr>
          <w:noProof/>
        </w:rPr>
        <mc:AlternateContent>
          <mc:Choice Requires="wps">
            <w:drawing>
              <wp:anchor distT="0" distB="0" distL="114300" distR="114300" simplePos="0" relativeHeight="251814912" behindDoc="0" locked="0" layoutInCell="1" allowOverlap="1" wp14:anchorId="176EBC95" wp14:editId="0E454FF0">
                <wp:simplePos x="0" y="0"/>
                <wp:positionH relativeFrom="column">
                  <wp:posOffset>6396487</wp:posOffset>
                </wp:positionH>
                <wp:positionV relativeFrom="paragraph">
                  <wp:posOffset>86336</wp:posOffset>
                </wp:positionV>
                <wp:extent cx="724619" cy="8995338"/>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724619" cy="8995338"/>
                        </a:xfrm>
                        <a:prstGeom prst="rect">
                          <a:avLst/>
                        </a:prstGeom>
                        <a:solidFill>
                          <a:sysClr val="window" lastClr="FFFFFF"/>
                        </a:solidFill>
                        <a:ln w="6350">
                          <a:noFill/>
                        </a:ln>
                        <a:effectLst/>
                      </wps:spPr>
                      <wps:txbx>
                        <w:txbxContent>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H</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O</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M</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E</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OF</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THE</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H</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I</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N</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I</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N</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G</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T</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A</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R</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EF271B" w:rsidRPr="006B4B3D" w:rsidRDefault="00EF271B" w:rsidP="001216C2">
                            <w:pPr>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BC95" id="Text Box 245" o:spid="_x0000_s1061" type="#_x0000_t202" style="position:absolute;margin-left:503.65pt;margin-top:6.8pt;width:57.05pt;height:708.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" fillcolor="window" stroked="f" strokeweight=".5pt">
                <v:textbox>
                  <w:txbxContent>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H</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O</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M</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E</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OF</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THE</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H</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I</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N</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I</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N</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G</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T</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A</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R</w:t>
                      </w:r>
                    </w:p>
                    <w:p w:rsidR="00EF271B" w:rsidRPr="00AF3351" w:rsidRDefault="00EF271B" w:rsidP="001216C2">
                      <w:pPr>
                        <w:jc w:val="center"/>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AF3351">
                        <w:rPr>
                          <w:b/>
                          <w:color w:val="215868" w:themeColor="accent5" w:themeShade="8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s</w:t>
                      </w:r>
                    </w:p>
                    <w:p w:rsidR="00EF271B" w:rsidRPr="00AF3351" w:rsidRDefault="00EF271B" w:rsidP="001216C2">
                      <w:pPr>
                        <w:jc w:val="center"/>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EF271B" w:rsidRPr="006B4B3D" w:rsidRDefault="00EF271B" w:rsidP="001216C2">
                      <w:pPr>
                        <w:jc w:val="center"/>
                        <w:rPr>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AF3351">
        <w:rPr>
          <w:noProof/>
        </w:rPr>
        <mc:AlternateContent>
          <mc:Choice Requires="wps">
            <w:drawing>
              <wp:anchor distT="45720" distB="45720" distL="114300" distR="114300" simplePos="0" relativeHeight="251885568" behindDoc="0" locked="0" layoutInCell="1" allowOverlap="1">
                <wp:simplePos x="0" y="0"/>
                <wp:positionH relativeFrom="page">
                  <wp:posOffset>361950</wp:posOffset>
                </wp:positionH>
                <wp:positionV relativeFrom="paragraph">
                  <wp:posOffset>7465695</wp:posOffset>
                </wp:positionV>
                <wp:extent cx="942975" cy="809625"/>
                <wp:effectExtent l="0" t="0" r="9525"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09625"/>
                        </a:xfrm>
                        <a:prstGeom prst="rect">
                          <a:avLst/>
                        </a:prstGeom>
                        <a:solidFill>
                          <a:srgbClr val="FFFFFF"/>
                        </a:solidFill>
                        <a:ln w="9525">
                          <a:noFill/>
                          <a:miter lim="800000"/>
                          <a:headEnd/>
                          <a:tailEnd/>
                        </a:ln>
                      </wps:spPr>
                      <wps:txbx>
                        <w:txbxContent>
                          <w:p w:rsidR="00DB7CD7" w:rsidRDefault="00DB7CD7">
                            <w:r w:rsidRPr="00DB7CD7">
                              <w:rPr>
                                <w:noProof/>
                              </w:rPr>
                              <w:drawing>
                                <wp:inline distT="0" distB="0" distL="0" distR="0">
                                  <wp:extent cx="570865" cy="570809"/>
                                  <wp:effectExtent l="0" t="0" r="63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658045" cy="657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5pt;margin-top:587.85pt;width:74.25pt;height:63.75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" stroked="f">
                <v:textbox>
                  <w:txbxContent>
                    <w:p w:rsidR="00DB7CD7" w:rsidRDefault="00DB7CD7">
                      <w:r w:rsidRPr="00DB7CD7">
                        <w:rPr>
                          <w:noProof/>
                        </w:rPr>
                        <w:drawing>
                          <wp:inline distT="0" distB="0" distL="0" distR="0">
                            <wp:extent cx="570865" cy="570809"/>
                            <wp:effectExtent l="0" t="0" r="63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658045" cy="657980"/>
                                    </a:xfrm>
                                    <a:prstGeom prst="rect">
                                      <a:avLst/>
                                    </a:prstGeom>
                                    <a:noFill/>
                                    <a:ln>
                                      <a:noFill/>
                                    </a:ln>
                                  </pic:spPr>
                                </pic:pic>
                              </a:graphicData>
                            </a:graphic>
                          </wp:inline>
                        </w:drawing>
                      </w:r>
                    </w:p>
                  </w:txbxContent>
                </v:textbox>
                <w10:wrap type="square" anchorx="page"/>
              </v:shape>
            </w:pict>
          </mc:Fallback>
        </mc:AlternateContent>
      </w:r>
      <w:r w:rsidR="00DB7CD7">
        <w:rPr>
          <w:noProof/>
        </w:rPr>
        <mc:AlternateContent>
          <mc:Choice Requires="wps">
            <w:drawing>
              <wp:anchor distT="45720" distB="45720" distL="114300" distR="114300" simplePos="0" relativeHeight="251883520" behindDoc="0" locked="0" layoutInCell="1" allowOverlap="1">
                <wp:simplePos x="0" y="0"/>
                <wp:positionH relativeFrom="margin">
                  <wp:posOffset>304165</wp:posOffset>
                </wp:positionH>
                <wp:positionV relativeFrom="paragraph">
                  <wp:posOffset>5855970</wp:posOffset>
                </wp:positionV>
                <wp:extent cx="6181725" cy="3124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181725" cy="3124200"/>
                        </a:xfrm>
                        <a:prstGeom prst="rect">
                          <a:avLst/>
                        </a:prstGeom>
                        <a:solidFill>
                          <a:srgbClr val="FFFFFF"/>
                        </a:solidFill>
                        <a:ln w="9525">
                          <a:noFill/>
                          <a:miter lim="800000"/>
                          <a:headEnd/>
                          <a:tailEnd/>
                        </a:ln>
                      </wps:spPr>
                      <wps:txbx>
                        <w:txbxContent>
                          <w:p w:rsidR="007E1FCB" w:rsidRDefault="007E1FCB" w:rsidP="007E1FCB">
                            <w:pPr>
                              <w:ind w:firstLine="720"/>
                              <w:rPr>
                                <w:b/>
                                <w:u w:val="single"/>
                              </w:rPr>
                            </w:pPr>
                            <w:r w:rsidRPr="00191D52">
                              <w:rPr>
                                <w:b/>
                                <w:sz w:val="28"/>
                                <w:szCs w:val="28"/>
                                <w:u w:val="single"/>
                              </w:rPr>
                              <w:t>New Staff Members</w:t>
                            </w:r>
                            <w:r w:rsidRPr="0051546E">
                              <w:rPr>
                                <w:b/>
                                <w:u w:val="single"/>
                              </w:rPr>
                              <w:t>:</w:t>
                            </w:r>
                            <w:r>
                              <w:rPr>
                                <w:b/>
                                <w:u w:val="single"/>
                              </w:rPr>
                              <w:t xml:space="preserve"> </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Alicia Burmood</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002F05E2">
                              <w:rPr>
                                <w:rFonts w:ascii="Constantia" w:hAnsi="Constantia" w:cs="Consolas"/>
                                <w:b/>
                                <w:sz w:val="24"/>
                                <w:szCs w:val="24"/>
                              </w:rPr>
                              <w:t xml:space="preserve"> Technology,</w:t>
                            </w:r>
                            <w:r w:rsidRPr="00191D52">
                              <w:rPr>
                                <w:rFonts w:ascii="Constantia" w:hAnsi="Constantia" w:cs="Consolas"/>
                                <w:b/>
                                <w:sz w:val="24"/>
                                <w:szCs w:val="24"/>
                              </w:rPr>
                              <w:t xml:space="preserve"> Social Studies</w:t>
                            </w:r>
                            <w:bookmarkStart w:id="0" w:name="_GoBack"/>
                            <w:bookmarkEnd w:id="0"/>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Jessica Brauer </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and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Grade English</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Holly Noser </w:t>
                            </w:r>
                            <w:r w:rsidRPr="00191D52">
                              <w:rPr>
                                <w:rFonts w:ascii="Constantia" w:hAnsi="Constantia" w:cs="Consolas"/>
                                <w:b/>
                                <w:sz w:val="24"/>
                                <w:szCs w:val="24"/>
                              </w:rPr>
                              <w:tab/>
                            </w:r>
                            <w:r w:rsidRPr="00191D52">
                              <w:rPr>
                                <w:rFonts w:ascii="Constantia" w:hAnsi="Constantia" w:cs="Consolas"/>
                                <w:b/>
                                <w:sz w:val="24"/>
                                <w:szCs w:val="24"/>
                              </w:rPr>
                              <w:tab/>
                              <w:t xml:space="preserve"> </w:t>
                            </w:r>
                            <w:r w:rsidRPr="00191D52">
                              <w:rPr>
                                <w:rFonts w:ascii="Constantia" w:hAnsi="Constantia" w:cs="Consolas"/>
                                <w:b/>
                                <w:sz w:val="24"/>
                                <w:szCs w:val="24"/>
                              </w:rPr>
                              <w:tab/>
                              <w:t xml:space="preserve">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Math</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Terianne Knott </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and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Science and Math</w:t>
                            </w:r>
                          </w:p>
                          <w:p w:rsidR="007E1FCB" w:rsidRPr="00191D52" w:rsidRDefault="0071476E" w:rsidP="007E1FCB">
                            <w:pPr>
                              <w:rPr>
                                <w:rFonts w:ascii="Constantia" w:hAnsi="Constantia" w:cs="Consolas"/>
                                <w:b/>
                                <w:sz w:val="24"/>
                                <w:szCs w:val="24"/>
                              </w:rPr>
                            </w:pPr>
                            <w:r>
                              <w:rPr>
                                <w:rFonts w:ascii="Consolas" w:hAnsi="Consolas" w:cs="Consolas"/>
                                <w:b/>
                                <w:sz w:val="24"/>
                                <w:szCs w:val="24"/>
                              </w:rPr>
                              <w:tab/>
                            </w:r>
                            <w:r w:rsidR="007E1FCB" w:rsidRPr="00191D52">
                              <w:rPr>
                                <w:rFonts w:ascii="Consolas" w:hAnsi="Consolas" w:cs="Consolas"/>
                                <w:b/>
                                <w:sz w:val="24"/>
                                <w:szCs w:val="24"/>
                              </w:rPr>
                              <w:tab/>
                            </w:r>
                            <w:r w:rsidRPr="0071476E">
                              <w:rPr>
                                <w:rFonts w:ascii="Constantia" w:hAnsi="Constantia" w:cs="Consolas"/>
                                <w:b/>
                                <w:sz w:val="24"/>
                                <w:szCs w:val="24"/>
                              </w:rPr>
                              <w:t>Marty McCurdy</w:t>
                            </w:r>
                            <w:r>
                              <w:rPr>
                                <w:rFonts w:ascii="Consolas" w:hAnsi="Consolas" w:cs="Consolas"/>
                                <w:b/>
                                <w:sz w:val="24"/>
                                <w:szCs w:val="24"/>
                              </w:rPr>
                              <w:tab/>
                            </w:r>
                            <w:r>
                              <w:rPr>
                                <w:rFonts w:ascii="Consolas" w:hAnsi="Consolas" w:cs="Consolas"/>
                                <w:b/>
                                <w:sz w:val="24"/>
                                <w:szCs w:val="24"/>
                              </w:rPr>
                              <w:tab/>
                            </w:r>
                            <w:r w:rsidR="007E1FCB" w:rsidRPr="00191D52">
                              <w:rPr>
                                <w:rFonts w:ascii="Constantia" w:hAnsi="Constantia" w:cs="Consolas"/>
                                <w:b/>
                                <w:sz w:val="24"/>
                                <w:szCs w:val="24"/>
                              </w:rPr>
                              <w:t>P.E.</w:t>
                            </w:r>
                            <w:r w:rsidR="00FC04AC">
                              <w:rPr>
                                <w:rFonts w:ascii="Constantia" w:hAnsi="Constantia" w:cs="Consolas"/>
                                <w:b/>
                                <w:sz w:val="24"/>
                                <w:szCs w:val="24"/>
                              </w:rPr>
                              <w:t>/Health</w:t>
                            </w:r>
                          </w:p>
                          <w:p w:rsidR="007E1FCB" w:rsidRPr="00191D52" w:rsidRDefault="007E1FCB" w:rsidP="007E1FCB">
                            <w:pPr>
                              <w:ind w:firstLine="720"/>
                              <w:rPr>
                                <w:sz w:val="28"/>
                                <w:szCs w:val="28"/>
                              </w:rPr>
                            </w:pPr>
                            <w:r w:rsidRPr="00191D52">
                              <w:rPr>
                                <w:b/>
                                <w:sz w:val="28"/>
                                <w:szCs w:val="28"/>
                                <w:u w:val="single"/>
                              </w:rPr>
                              <w:t>Staff Changes:</w:t>
                            </w:r>
                            <w:r w:rsidRPr="00191D52">
                              <w:rPr>
                                <w:sz w:val="28"/>
                                <w:szCs w:val="28"/>
                              </w:rPr>
                              <w:t xml:space="preserve"> </w:t>
                            </w:r>
                          </w:p>
                          <w:p w:rsidR="007E1FCB" w:rsidRDefault="007E1FCB" w:rsidP="007E1FCB">
                            <w:pPr>
                              <w:ind w:left="720" w:firstLine="720"/>
                              <w:rPr>
                                <w:rFonts w:ascii="Constantia" w:hAnsi="Constantia"/>
                                <w:b/>
                                <w:sz w:val="24"/>
                                <w:szCs w:val="24"/>
                              </w:rPr>
                            </w:pPr>
                            <w:r w:rsidRPr="00191D52">
                              <w:rPr>
                                <w:rFonts w:ascii="Constantia" w:hAnsi="Constantia"/>
                                <w:b/>
                                <w:sz w:val="24"/>
                                <w:szCs w:val="24"/>
                              </w:rPr>
                              <w:t>Sarah Crose</w:t>
                            </w:r>
                            <w:r w:rsidRPr="00191D52">
                              <w:rPr>
                                <w:rFonts w:ascii="Constantia" w:hAnsi="Constantia"/>
                                <w:b/>
                                <w:sz w:val="24"/>
                                <w:szCs w:val="24"/>
                              </w:rPr>
                              <w:tab/>
                            </w:r>
                            <w:r w:rsidRPr="00191D52">
                              <w:rPr>
                                <w:rFonts w:ascii="Constantia" w:hAnsi="Constantia"/>
                                <w:b/>
                                <w:sz w:val="24"/>
                                <w:szCs w:val="24"/>
                              </w:rPr>
                              <w:tab/>
                            </w:r>
                            <w:r w:rsidRPr="00191D52">
                              <w:rPr>
                                <w:rFonts w:ascii="Constantia" w:hAnsi="Constantia"/>
                                <w:b/>
                                <w:sz w:val="24"/>
                                <w:szCs w:val="24"/>
                              </w:rPr>
                              <w:tab/>
                              <w:t>Retired</w:t>
                            </w:r>
                          </w:p>
                          <w:p w:rsidR="002F05E2" w:rsidRPr="00191D52" w:rsidRDefault="002F05E2" w:rsidP="007E1FCB">
                            <w:pPr>
                              <w:ind w:left="720" w:firstLine="720"/>
                              <w:rPr>
                                <w:rFonts w:ascii="Constantia" w:hAnsi="Constantia"/>
                                <w:b/>
                                <w:sz w:val="24"/>
                                <w:szCs w:val="24"/>
                              </w:rPr>
                            </w:pPr>
                            <w:r>
                              <w:rPr>
                                <w:rFonts w:ascii="Constantia" w:hAnsi="Constantia"/>
                                <w:b/>
                                <w:sz w:val="24"/>
                                <w:szCs w:val="24"/>
                              </w:rPr>
                              <w:t>Jill Wegman</w:t>
                            </w:r>
                            <w:r>
                              <w:rPr>
                                <w:rFonts w:ascii="Constantia" w:hAnsi="Constantia"/>
                                <w:b/>
                                <w:sz w:val="24"/>
                                <w:szCs w:val="24"/>
                              </w:rPr>
                              <w:tab/>
                            </w:r>
                            <w:r>
                              <w:rPr>
                                <w:rFonts w:ascii="Constantia" w:hAnsi="Constantia"/>
                                <w:b/>
                                <w:sz w:val="24"/>
                                <w:szCs w:val="24"/>
                              </w:rPr>
                              <w:tab/>
                            </w:r>
                            <w:r>
                              <w:rPr>
                                <w:rFonts w:ascii="Constantia" w:hAnsi="Constantia"/>
                                <w:b/>
                                <w:sz w:val="24"/>
                                <w:szCs w:val="24"/>
                              </w:rPr>
                              <w:tab/>
                              <w:t>Retired</w:t>
                            </w:r>
                          </w:p>
                          <w:p w:rsidR="007E1FCB" w:rsidRPr="00191D52" w:rsidRDefault="007E1FCB" w:rsidP="007E1FCB">
                            <w:pPr>
                              <w:ind w:left="720" w:firstLine="720"/>
                              <w:rPr>
                                <w:rFonts w:ascii="Constantia" w:hAnsi="Constantia"/>
                                <w:b/>
                                <w:sz w:val="24"/>
                                <w:szCs w:val="24"/>
                              </w:rPr>
                            </w:pPr>
                            <w:r w:rsidRPr="00191D52">
                              <w:rPr>
                                <w:rFonts w:ascii="Constantia" w:hAnsi="Constantia"/>
                                <w:b/>
                                <w:sz w:val="24"/>
                                <w:szCs w:val="24"/>
                              </w:rPr>
                              <w:t>Lesa Christiancy</w:t>
                            </w:r>
                            <w:r w:rsidRPr="00191D52">
                              <w:rPr>
                                <w:rFonts w:ascii="Constantia" w:hAnsi="Constantia"/>
                                <w:b/>
                                <w:sz w:val="24"/>
                                <w:szCs w:val="24"/>
                              </w:rPr>
                              <w:tab/>
                            </w:r>
                            <w:r w:rsidRPr="00191D52">
                              <w:rPr>
                                <w:rFonts w:ascii="Constantia" w:hAnsi="Constantia"/>
                                <w:b/>
                                <w:sz w:val="24"/>
                                <w:szCs w:val="24"/>
                              </w:rPr>
                              <w:tab/>
                              <w:t>6</w:t>
                            </w:r>
                            <w:r w:rsidRPr="00191D52">
                              <w:rPr>
                                <w:rFonts w:ascii="Constantia" w:hAnsi="Constantia"/>
                                <w:b/>
                                <w:sz w:val="24"/>
                                <w:szCs w:val="24"/>
                                <w:vertAlign w:val="superscript"/>
                              </w:rPr>
                              <w:t>th</w:t>
                            </w:r>
                            <w:r w:rsidRPr="00191D52">
                              <w:rPr>
                                <w:rFonts w:ascii="Constantia" w:hAnsi="Constantia"/>
                                <w:b/>
                                <w:sz w:val="24"/>
                                <w:szCs w:val="24"/>
                              </w:rPr>
                              <w:t xml:space="preserve"> Grade @ Moore Middle School</w:t>
                            </w:r>
                          </w:p>
                          <w:p w:rsidR="007E1FCB" w:rsidRPr="00191D52" w:rsidRDefault="007E1FCB" w:rsidP="007E1FCB">
                            <w:pPr>
                              <w:ind w:left="720" w:firstLine="720"/>
                              <w:rPr>
                                <w:rFonts w:ascii="Constantia" w:hAnsi="Constantia"/>
                                <w:b/>
                                <w:sz w:val="24"/>
                                <w:szCs w:val="24"/>
                              </w:rPr>
                            </w:pPr>
                            <w:r w:rsidRPr="00191D52">
                              <w:rPr>
                                <w:rFonts w:ascii="Constantia" w:hAnsi="Constantia"/>
                                <w:b/>
                                <w:sz w:val="24"/>
                                <w:szCs w:val="24"/>
                              </w:rPr>
                              <w:t>DeAnn Karg</w:t>
                            </w:r>
                            <w:r w:rsidRPr="00191D52">
                              <w:rPr>
                                <w:rFonts w:ascii="Constantia" w:hAnsi="Constantia"/>
                                <w:b/>
                                <w:sz w:val="24"/>
                                <w:szCs w:val="24"/>
                              </w:rPr>
                              <w:tab/>
                            </w:r>
                            <w:r w:rsidRPr="00191D52">
                              <w:rPr>
                                <w:rFonts w:ascii="Constantia" w:hAnsi="Constantia"/>
                                <w:b/>
                                <w:sz w:val="24"/>
                                <w:szCs w:val="24"/>
                              </w:rPr>
                              <w:tab/>
                            </w:r>
                            <w:r w:rsidRPr="00191D52">
                              <w:rPr>
                                <w:rFonts w:ascii="Constantia" w:hAnsi="Constantia"/>
                                <w:b/>
                                <w:sz w:val="24"/>
                                <w:szCs w:val="24"/>
                              </w:rPr>
                              <w:tab/>
                              <w:t>Registrar @ Moore Middle School</w:t>
                            </w:r>
                          </w:p>
                          <w:p w:rsidR="007E1FCB" w:rsidRPr="00191D52" w:rsidRDefault="00191D52" w:rsidP="007E1FCB">
                            <w:pPr>
                              <w:ind w:left="720" w:firstLine="720"/>
                              <w:rPr>
                                <w:rFonts w:ascii="Constantia" w:hAnsi="Constantia"/>
                                <w:b/>
                                <w:sz w:val="24"/>
                                <w:szCs w:val="24"/>
                              </w:rPr>
                            </w:pPr>
                            <w:r>
                              <w:rPr>
                                <w:rFonts w:ascii="Constantia" w:hAnsi="Constantia"/>
                                <w:b/>
                                <w:sz w:val="24"/>
                                <w:szCs w:val="24"/>
                              </w:rPr>
                              <w:t>Kelly Phillips</w:t>
                            </w:r>
                            <w:r>
                              <w:rPr>
                                <w:rFonts w:ascii="Constantia" w:hAnsi="Constantia"/>
                                <w:b/>
                                <w:sz w:val="24"/>
                                <w:szCs w:val="24"/>
                              </w:rPr>
                              <w:tab/>
                            </w:r>
                            <w:r w:rsidR="007E1FCB" w:rsidRPr="00191D52">
                              <w:rPr>
                                <w:rFonts w:ascii="Constantia" w:hAnsi="Constantia"/>
                                <w:b/>
                                <w:sz w:val="24"/>
                                <w:szCs w:val="24"/>
                              </w:rPr>
                              <w:tab/>
                              <w:t>Registrar from Attendance Secretary</w:t>
                            </w:r>
                          </w:p>
                          <w:p w:rsidR="007E1FCB" w:rsidRDefault="007E1FCB" w:rsidP="007E1FCB">
                            <w:pPr>
                              <w:ind w:left="720" w:firstLine="720"/>
                              <w:rPr>
                                <w:rFonts w:ascii="Constantia" w:hAnsi="Constantia"/>
                                <w:b/>
                                <w:sz w:val="24"/>
                                <w:szCs w:val="24"/>
                              </w:rPr>
                            </w:pPr>
                            <w:r w:rsidRPr="00191D52">
                              <w:rPr>
                                <w:rFonts w:ascii="Constantia" w:hAnsi="Constantia"/>
                                <w:b/>
                                <w:sz w:val="24"/>
                                <w:szCs w:val="24"/>
                              </w:rPr>
                              <w:t>Jodi Christensen</w:t>
                            </w:r>
                            <w:r w:rsidRPr="00191D52">
                              <w:rPr>
                                <w:rFonts w:ascii="Constantia" w:hAnsi="Constantia"/>
                                <w:b/>
                                <w:sz w:val="24"/>
                                <w:szCs w:val="24"/>
                              </w:rPr>
                              <w:tab/>
                            </w:r>
                            <w:r w:rsidRPr="00191D52">
                              <w:rPr>
                                <w:rFonts w:ascii="Constantia" w:hAnsi="Constantia"/>
                                <w:b/>
                                <w:sz w:val="24"/>
                                <w:szCs w:val="24"/>
                              </w:rPr>
                              <w:tab/>
                              <w:t>Attendance Secretary</w:t>
                            </w:r>
                            <w:r w:rsidR="00DB7CD7">
                              <w:rPr>
                                <w:rFonts w:ascii="Constantia" w:hAnsi="Constantia"/>
                                <w:b/>
                                <w:sz w:val="24"/>
                                <w:szCs w:val="24"/>
                              </w:rPr>
                              <w:t xml:space="preserve">         </w:t>
                            </w:r>
                          </w:p>
                          <w:p w:rsidR="00DB7CD7" w:rsidRPr="00191D52" w:rsidRDefault="00DB7CD7" w:rsidP="007E1FCB">
                            <w:pPr>
                              <w:ind w:left="720" w:firstLine="720"/>
                              <w:rPr>
                                <w:rFonts w:ascii="Constantia" w:hAnsi="Constantia"/>
                                <w:b/>
                                <w:sz w:val="24"/>
                                <w:szCs w:val="24"/>
                              </w:rPr>
                            </w:pPr>
                            <w:r>
                              <w:rPr>
                                <w:rFonts w:ascii="Constantia" w:hAnsi="Constantia"/>
                                <w:b/>
                                <w:sz w:val="24"/>
                                <w:szCs w:val="24"/>
                              </w:rPr>
                              <w:t xml:space="preserve">                                                                                                     </w:t>
                            </w:r>
                          </w:p>
                          <w:p w:rsidR="007E1FCB" w:rsidRPr="00191D52" w:rsidRDefault="007E1FCB" w:rsidP="007E1FCB">
                            <w:pPr>
                              <w:jc w:val="center"/>
                              <w:rPr>
                                <w:sz w:val="24"/>
                                <w:szCs w:val="24"/>
                              </w:rPr>
                            </w:pPr>
                          </w:p>
                          <w:p w:rsidR="00C526CF" w:rsidRDefault="00C52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3.95pt;margin-top:461.1pt;width:486.75pt;height:246pt;rotation:180;flip:y;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" stroked="f">
                <v:textbox>
                  <w:txbxContent>
                    <w:p w:rsidR="007E1FCB" w:rsidRDefault="007E1FCB" w:rsidP="007E1FCB">
                      <w:pPr>
                        <w:ind w:firstLine="720"/>
                        <w:rPr>
                          <w:b/>
                          <w:u w:val="single"/>
                        </w:rPr>
                      </w:pPr>
                      <w:r w:rsidRPr="00191D52">
                        <w:rPr>
                          <w:b/>
                          <w:sz w:val="28"/>
                          <w:szCs w:val="28"/>
                          <w:u w:val="single"/>
                        </w:rPr>
                        <w:t>New Staff Members</w:t>
                      </w:r>
                      <w:r w:rsidRPr="0051546E">
                        <w:rPr>
                          <w:b/>
                          <w:u w:val="single"/>
                        </w:rPr>
                        <w:t>:</w:t>
                      </w:r>
                      <w:r>
                        <w:rPr>
                          <w:b/>
                          <w:u w:val="single"/>
                        </w:rPr>
                        <w:t xml:space="preserve"> </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Alicia Burmood</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002F05E2">
                        <w:rPr>
                          <w:rFonts w:ascii="Constantia" w:hAnsi="Constantia" w:cs="Consolas"/>
                          <w:b/>
                          <w:sz w:val="24"/>
                          <w:szCs w:val="24"/>
                        </w:rPr>
                        <w:t xml:space="preserve"> Technology,</w:t>
                      </w:r>
                      <w:r w:rsidRPr="00191D52">
                        <w:rPr>
                          <w:rFonts w:ascii="Constantia" w:hAnsi="Constantia" w:cs="Consolas"/>
                          <w:b/>
                          <w:sz w:val="24"/>
                          <w:szCs w:val="24"/>
                        </w:rPr>
                        <w:t xml:space="preserve"> Social Studies</w:t>
                      </w:r>
                      <w:bookmarkStart w:id="1" w:name="_GoBack"/>
                      <w:bookmarkEnd w:id="1"/>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Jessica Brauer </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and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Grade English</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Holly Noser </w:t>
                      </w:r>
                      <w:r w:rsidRPr="00191D52">
                        <w:rPr>
                          <w:rFonts w:ascii="Constantia" w:hAnsi="Constantia" w:cs="Consolas"/>
                          <w:b/>
                          <w:sz w:val="24"/>
                          <w:szCs w:val="24"/>
                        </w:rPr>
                        <w:tab/>
                      </w:r>
                      <w:r w:rsidRPr="00191D52">
                        <w:rPr>
                          <w:rFonts w:ascii="Constantia" w:hAnsi="Constantia" w:cs="Consolas"/>
                          <w:b/>
                          <w:sz w:val="24"/>
                          <w:szCs w:val="24"/>
                        </w:rPr>
                        <w:tab/>
                        <w:t xml:space="preserve"> </w:t>
                      </w:r>
                      <w:r w:rsidRPr="00191D52">
                        <w:rPr>
                          <w:rFonts w:ascii="Constantia" w:hAnsi="Constantia" w:cs="Consolas"/>
                          <w:b/>
                          <w:sz w:val="24"/>
                          <w:szCs w:val="24"/>
                        </w:rPr>
                        <w:tab/>
                        <w:t xml:space="preserve">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Math</w:t>
                      </w:r>
                    </w:p>
                    <w:p w:rsidR="007E1FCB" w:rsidRPr="00191D52" w:rsidRDefault="007E1FCB" w:rsidP="007E1FCB">
                      <w:pPr>
                        <w:ind w:left="720" w:firstLine="720"/>
                        <w:rPr>
                          <w:rFonts w:ascii="Constantia" w:hAnsi="Constantia" w:cs="Consolas"/>
                          <w:b/>
                          <w:sz w:val="24"/>
                          <w:szCs w:val="24"/>
                        </w:rPr>
                      </w:pPr>
                      <w:r w:rsidRPr="00191D52">
                        <w:rPr>
                          <w:rFonts w:ascii="Constantia" w:hAnsi="Constantia" w:cs="Consolas"/>
                          <w:b/>
                          <w:sz w:val="24"/>
                          <w:szCs w:val="24"/>
                        </w:rPr>
                        <w:t xml:space="preserve">Terianne Knott </w:t>
                      </w:r>
                      <w:r w:rsidRPr="00191D52">
                        <w:rPr>
                          <w:rFonts w:ascii="Constantia" w:hAnsi="Constantia" w:cs="Consolas"/>
                          <w:b/>
                          <w:sz w:val="24"/>
                          <w:szCs w:val="24"/>
                        </w:rPr>
                        <w:tab/>
                      </w:r>
                      <w:r w:rsidRPr="00191D52">
                        <w:rPr>
                          <w:rFonts w:ascii="Constantia" w:hAnsi="Constantia" w:cs="Consolas"/>
                          <w:b/>
                          <w:sz w:val="24"/>
                          <w:szCs w:val="24"/>
                        </w:rPr>
                        <w:tab/>
                        <w:t xml:space="preserve"> 7</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and 8</w:t>
                      </w:r>
                      <w:r w:rsidRPr="00191D52">
                        <w:rPr>
                          <w:rFonts w:ascii="Constantia" w:hAnsi="Constantia" w:cs="Consolas"/>
                          <w:b/>
                          <w:sz w:val="24"/>
                          <w:szCs w:val="24"/>
                          <w:vertAlign w:val="superscript"/>
                        </w:rPr>
                        <w:t>th</w:t>
                      </w:r>
                      <w:r w:rsidRPr="00191D52">
                        <w:rPr>
                          <w:rFonts w:ascii="Constantia" w:hAnsi="Constantia" w:cs="Consolas"/>
                          <w:b/>
                          <w:sz w:val="24"/>
                          <w:szCs w:val="24"/>
                        </w:rPr>
                        <w:t xml:space="preserve"> Science and Math</w:t>
                      </w:r>
                    </w:p>
                    <w:p w:rsidR="007E1FCB" w:rsidRPr="00191D52" w:rsidRDefault="0071476E" w:rsidP="007E1FCB">
                      <w:pPr>
                        <w:rPr>
                          <w:rFonts w:ascii="Constantia" w:hAnsi="Constantia" w:cs="Consolas"/>
                          <w:b/>
                          <w:sz w:val="24"/>
                          <w:szCs w:val="24"/>
                        </w:rPr>
                      </w:pPr>
                      <w:r>
                        <w:rPr>
                          <w:rFonts w:ascii="Consolas" w:hAnsi="Consolas" w:cs="Consolas"/>
                          <w:b/>
                          <w:sz w:val="24"/>
                          <w:szCs w:val="24"/>
                        </w:rPr>
                        <w:tab/>
                      </w:r>
                      <w:r w:rsidR="007E1FCB" w:rsidRPr="00191D52">
                        <w:rPr>
                          <w:rFonts w:ascii="Consolas" w:hAnsi="Consolas" w:cs="Consolas"/>
                          <w:b/>
                          <w:sz w:val="24"/>
                          <w:szCs w:val="24"/>
                        </w:rPr>
                        <w:tab/>
                      </w:r>
                      <w:r w:rsidRPr="0071476E">
                        <w:rPr>
                          <w:rFonts w:ascii="Constantia" w:hAnsi="Constantia" w:cs="Consolas"/>
                          <w:b/>
                          <w:sz w:val="24"/>
                          <w:szCs w:val="24"/>
                        </w:rPr>
                        <w:t>Marty McCurdy</w:t>
                      </w:r>
                      <w:r>
                        <w:rPr>
                          <w:rFonts w:ascii="Consolas" w:hAnsi="Consolas" w:cs="Consolas"/>
                          <w:b/>
                          <w:sz w:val="24"/>
                          <w:szCs w:val="24"/>
                        </w:rPr>
                        <w:tab/>
                      </w:r>
                      <w:r>
                        <w:rPr>
                          <w:rFonts w:ascii="Consolas" w:hAnsi="Consolas" w:cs="Consolas"/>
                          <w:b/>
                          <w:sz w:val="24"/>
                          <w:szCs w:val="24"/>
                        </w:rPr>
                        <w:tab/>
                      </w:r>
                      <w:r w:rsidR="007E1FCB" w:rsidRPr="00191D52">
                        <w:rPr>
                          <w:rFonts w:ascii="Constantia" w:hAnsi="Constantia" w:cs="Consolas"/>
                          <w:b/>
                          <w:sz w:val="24"/>
                          <w:szCs w:val="24"/>
                        </w:rPr>
                        <w:t>P.E.</w:t>
                      </w:r>
                      <w:r w:rsidR="00FC04AC">
                        <w:rPr>
                          <w:rFonts w:ascii="Constantia" w:hAnsi="Constantia" w:cs="Consolas"/>
                          <w:b/>
                          <w:sz w:val="24"/>
                          <w:szCs w:val="24"/>
                        </w:rPr>
                        <w:t>/Health</w:t>
                      </w:r>
                    </w:p>
                    <w:p w:rsidR="007E1FCB" w:rsidRPr="00191D52" w:rsidRDefault="007E1FCB" w:rsidP="007E1FCB">
                      <w:pPr>
                        <w:ind w:firstLine="720"/>
                        <w:rPr>
                          <w:sz w:val="28"/>
                          <w:szCs w:val="28"/>
                        </w:rPr>
                      </w:pPr>
                      <w:r w:rsidRPr="00191D52">
                        <w:rPr>
                          <w:b/>
                          <w:sz w:val="28"/>
                          <w:szCs w:val="28"/>
                          <w:u w:val="single"/>
                        </w:rPr>
                        <w:t>Staff Changes:</w:t>
                      </w:r>
                      <w:r w:rsidRPr="00191D52">
                        <w:rPr>
                          <w:sz w:val="28"/>
                          <w:szCs w:val="28"/>
                        </w:rPr>
                        <w:t xml:space="preserve"> </w:t>
                      </w:r>
                    </w:p>
                    <w:p w:rsidR="007E1FCB" w:rsidRDefault="007E1FCB" w:rsidP="007E1FCB">
                      <w:pPr>
                        <w:ind w:left="720" w:firstLine="720"/>
                        <w:rPr>
                          <w:rFonts w:ascii="Constantia" w:hAnsi="Constantia"/>
                          <w:b/>
                          <w:sz w:val="24"/>
                          <w:szCs w:val="24"/>
                        </w:rPr>
                      </w:pPr>
                      <w:r w:rsidRPr="00191D52">
                        <w:rPr>
                          <w:rFonts w:ascii="Constantia" w:hAnsi="Constantia"/>
                          <w:b/>
                          <w:sz w:val="24"/>
                          <w:szCs w:val="24"/>
                        </w:rPr>
                        <w:t>Sarah Crose</w:t>
                      </w:r>
                      <w:r w:rsidRPr="00191D52">
                        <w:rPr>
                          <w:rFonts w:ascii="Constantia" w:hAnsi="Constantia"/>
                          <w:b/>
                          <w:sz w:val="24"/>
                          <w:szCs w:val="24"/>
                        </w:rPr>
                        <w:tab/>
                      </w:r>
                      <w:r w:rsidRPr="00191D52">
                        <w:rPr>
                          <w:rFonts w:ascii="Constantia" w:hAnsi="Constantia"/>
                          <w:b/>
                          <w:sz w:val="24"/>
                          <w:szCs w:val="24"/>
                        </w:rPr>
                        <w:tab/>
                      </w:r>
                      <w:r w:rsidRPr="00191D52">
                        <w:rPr>
                          <w:rFonts w:ascii="Constantia" w:hAnsi="Constantia"/>
                          <w:b/>
                          <w:sz w:val="24"/>
                          <w:szCs w:val="24"/>
                        </w:rPr>
                        <w:tab/>
                        <w:t>Retired</w:t>
                      </w:r>
                    </w:p>
                    <w:p w:rsidR="002F05E2" w:rsidRPr="00191D52" w:rsidRDefault="002F05E2" w:rsidP="007E1FCB">
                      <w:pPr>
                        <w:ind w:left="720" w:firstLine="720"/>
                        <w:rPr>
                          <w:rFonts w:ascii="Constantia" w:hAnsi="Constantia"/>
                          <w:b/>
                          <w:sz w:val="24"/>
                          <w:szCs w:val="24"/>
                        </w:rPr>
                      </w:pPr>
                      <w:r>
                        <w:rPr>
                          <w:rFonts w:ascii="Constantia" w:hAnsi="Constantia"/>
                          <w:b/>
                          <w:sz w:val="24"/>
                          <w:szCs w:val="24"/>
                        </w:rPr>
                        <w:t>Jill Wegman</w:t>
                      </w:r>
                      <w:r>
                        <w:rPr>
                          <w:rFonts w:ascii="Constantia" w:hAnsi="Constantia"/>
                          <w:b/>
                          <w:sz w:val="24"/>
                          <w:szCs w:val="24"/>
                        </w:rPr>
                        <w:tab/>
                      </w:r>
                      <w:r>
                        <w:rPr>
                          <w:rFonts w:ascii="Constantia" w:hAnsi="Constantia"/>
                          <w:b/>
                          <w:sz w:val="24"/>
                          <w:szCs w:val="24"/>
                        </w:rPr>
                        <w:tab/>
                      </w:r>
                      <w:r>
                        <w:rPr>
                          <w:rFonts w:ascii="Constantia" w:hAnsi="Constantia"/>
                          <w:b/>
                          <w:sz w:val="24"/>
                          <w:szCs w:val="24"/>
                        </w:rPr>
                        <w:tab/>
                        <w:t>Retired</w:t>
                      </w:r>
                    </w:p>
                    <w:p w:rsidR="007E1FCB" w:rsidRPr="00191D52" w:rsidRDefault="007E1FCB" w:rsidP="007E1FCB">
                      <w:pPr>
                        <w:ind w:left="720" w:firstLine="720"/>
                        <w:rPr>
                          <w:rFonts w:ascii="Constantia" w:hAnsi="Constantia"/>
                          <w:b/>
                          <w:sz w:val="24"/>
                          <w:szCs w:val="24"/>
                        </w:rPr>
                      </w:pPr>
                      <w:r w:rsidRPr="00191D52">
                        <w:rPr>
                          <w:rFonts w:ascii="Constantia" w:hAnsi="Constantia"/>
                          <w:b/>
                          <w:sz w:val="24"/>
                          <w:szCs w:val="24"/>
                        </w:rPr>
                        <w:t>Lesa Christiancy</w:t>
                      </w:r>
                      <w:r w:rsidRPr="00191D52">
                        <w:rPr>
                          <w:rFonts w:ascii="Constantia" w:hAnsi="Constantia"/>
                          <w:b/>
                          <w:sz w:val="24"/>
                          <w:szCs w:val="24"/>
                        </w:rPr>
                        <w:tab/>
                      </w:r>
                      <w:r w:rsidRPr="00191D52">
                        <w:rPr>
                          <w:rFonts w:ascii="Constantia" w:hAnsi="Constantia"/>
                          <w:b/>
                          <w:sz w:val="24"/>
                          <w:szCs w:val="24"/>
                        </w:rPr>
                        <w:tab/>
                        <w:t>6</w:t>
                      </w:r>
                      <w:r w:rsidRPr="00191D52">
                        <w:rPr>
                          <w:rFonts w:ascii="Constantia" w:hAnsi="Constantia"/>
                          <w:b/>
                          <w:sz w:val="24"/>
                          <w:szCs w:val="24"/>
                          <w:vertAlign w:val="superscript"/>
                        </w:rPr>
                        <w:t>th</w:t>
                      </w:r>
                      <w:r w:rsidRPr="00191D52">
                        <w:rPr>
                          <w:rFonts w:ascii="Constantia" w:hAnsi="Constantia"/>
                          <w:b/>
                          <w:sz w:val="24"/>
                          <w:szCs w:val="24"/>
                        </w:rPr>
                        <w:t xml:space="preserve"> Grade @ Moore Middle School</w:t>
                      </w:r>
                    </w:p>
                    <w:p w:rsidR="007E1FCB" w:rsidRPr="00191D52" w:rsidRDefault="007E1FCB" w:rsidP="007E1FCB">
                      <w:pPr>
                        <w:ind w:left="720" w:firstLine="720"/>
                        <w:rPr>
                          <w:rFonts w:ascii="Constantia" w:hAnsi="Constantia"/>
                          <w:b/>
                          <w:sz w:val="24"/>
                          <w:szCs w:val="24"/>
                        </w:rPr>
                      </w:pPr>
                      <w:r w:rsidRPr="00191D52">
                        <w:rPr>
                          <w:rFonts w:ascii="Constantia" w:hAnsi="Constantia"/>
                          <w:b/>
                          <w:sz w:val="24"/>
                          <w:szCs w:val="24"/>
                        </w:rPr>
                        <w:t>DeAnn Karg</w:t>
                      </w:r>
                      <w:r w:rsidRPr="00191D52">
                        <w:rPr>
                          <w:rFonts w:ascii="Constantia" w:hAnsi="Constantia"/>
                          <w:b/>
                          <w:sz w:val="24"/>
                          <w:szCs w:val="24"/>
                        </w:rPr>
                        <w:tab/>
                      </w:r>
                      <w:r w:rsidRPr="00191D52">
                        <w:rPr>
                          <w:rFonts w:ascii="Constantia" w:hAnsi="Constantia"/>
                          <w:b/>
                          <w:sz w:val="24"/>
                          <w:szCs w:val="24"/>
                        </w:rPr>
                        <w:tab/>
                      </w:r>
                      <w:r w:rsidRPr="00191D52">
                        <w:rPr>
                          <w:rFonts w:ascii="Constantia" w:hAnsi="Constantia"/>
                          <w:b/>
                          <w:sz w:val="24"/>
                          <w:szCs w:val="24"/>
                        </w:rPr>
                        <w:tab/>
                        <w:t>Registrar @ Moore Middle School</w:t>
                      </w:r>
                    </w:p>
                    <w:p w:rsidR="007E1FCB" w:rsidRPr="00191D52" w:rsidRDefault="00191D52" w:rsidP="007E1FCB">
                      <w:pPr>
                        <w:ind w:left="720" w:firstLine="720"/>
                        <w:rPr>
                          <w:rFonts w:ascii="Constantia" w:hAnsi="Constantia"/>
                          <w:b/>
                          <w:sz w:val="24"/>
                          <w:szCs w:val="24"/>
                        </w:rPr>
                      </w:pPr>
                      <w:r>
                        <w:rPr>
                          <w:rFonts w:ascii="Constantia" w:hAnsi="Constantia"/>
                          <w:b/>
                          <w:sz w:val="24"/>
                          <w:szCs w:val="24"/>
                        </w:rPr>
                        <w:t>Kelly Phillips</w:t>
                      </w:r>
                      <w:r>
                        <w:rPr>
                          <w:rFonts w:ascii="Constantia" w:hAnsi="Constantia"/>
                          <w:b/>
                          <w:sz w:val="24"/>
                          <w:szCs w:val="24"/>
                        </w:rPr>
                        <w:tab/>
                      </w:r>
                      <w:r w:rsidR="007E1FCB" w:rsidRPr="00191D52">
                        <w:rPr>
                          <w:rFonts w:ascii="Constantia" w:hAnsi="Constantia"/>
                          <w:b/>
                          <w:sz w:val="24"/>
                          <w:szCs w:val="24"/>
                        </w:rPr>
                        <w:tab/>
                        <w:t>Registrar from Attendance Secretary</w:t>
                      </w:r>
                    </w:p>
                    <w:p w:rsidR="007E1FCB" w:rsidRDefault="007E1FCB" w:rsidP="007E1FCB">
                      <w:pPr>
                        <w:ind w:left="720" w:firstLine="720"/>
                        <w:rPr>
                          <w:rFonts w:ascii="Constantia" w:hAnsi="Constantia"/>
                          <w:b/>
                          <w:sz w:val="24"/>
                          <w:szCs w:val="24"/>
                        </w:rPr>
                      </w:pPr>
                      <w:r w:rsidRPr="00191D52">
                        <w:rPr>
                          <w:rFonts w:ascii="Constantia" w:hAnsi="Constantia"/>
                          <w:b/>
                          <w:sz w:val="24"/>
                          <w:szCs w:val="24"/>
                        </w:rPr>
                        <w:t>Jodi Christensen</w:t>
                      </w:r>
                      <w:r w:rsidRPr="00191D52">
                        <w:rPr>
                          <w:rFonts w:ascii="Constantia" w:hAnsi="Constantia"/>
                          <w:b/>
                          <w:sz w:val="24"/>
                          <w:szCs w:val="24"/>
                        </w:rPr>
                        <w:tab/>
                      </w:r>
                      <w:r w:rsidRPr="00191D52">
                        <w:rPr>
                          <w:rFonts w:ascii="Constantia" w:hAnsi="Constantia"/>
                          <w:b/>
                          <w:sz w:val="24"/>
                          <w:szCs w:val="24"/>
                        </w:rPr>
                        <w:tab/>
                        <w:t>Attendance Secretary</w:t>
                      </w:r>
                      <w:r w:rsidR="00DB7CD7">
                        <w:rPr>
                          <w:rFonts w:ascii="Constantia" w:hAnsi="Constantia"/>
                          <w:b/>
                          <w:sz w:val="24"/>
                          <w:szCs w:val="24"/>
                        </w:rPr>
                        <w:t xml:space="preserve">         </w:t>
                      </w:r>
                    </w:p>
                    <w:p w:rsidR="00DB7CD7" w:rsidRPr="00191D52" w:rsidRDefault="00DB7CD7" w:rsidP="007E1FCB">
                      <w:pPr>
                        <w:ind w:left="720" w:firstLine="720"/>
                        <w:rPr>
                          <w:rFonts w:ascii="Constantia" w:hAnsi="Constantia"/>
                          <w:b/>
                          <w:sz w:val="24"/>
                          <w:szCs w:val="24"/>
                        </w:rPr>
                      </w:pPr>
                      <w:r>
                        <w:rPr>
                          <w:rFonts w:ascii="Constantia" w:hAnsi="Constantia"/>
                          <w:b/>
                          <w:sz w:val="24"/>
                          <w:szCs w:val="24"/>
                        </w:rPr>
                        <w:t xml:space="preserve">                                                                                                     </w:t>
                      </w:r>
                    </w:p>
                    <w:p w:rsidR="007E1FCB" w:rsidRPr="00191D52" w:rsidRDefault="007E1FCB" w:rsidP="007E1FCB">
                      <w:pPr>
                        <w:jc w:val="center"/>
                        <w:rPr>
                          <w:sz w:val="24"/>
                          <w:szCs w:val="24"/>
                        </w:rPr>
                      </w:pPr>
                    </w:p>
                    <w:p w:rsidR="00C526CF" w:rsidRDefault="00C526CF"/>
                  </w:txbxContent>
                </v:textbox>
                <w10:wrap type="square" anchorx="margin"/>
              </v:shape>
            </w:pict>
          </mc:Fallback>
        </mc:AlternateContent>
      </w:r>
      <w:r w:rsidR="0049233A">
        <w:rPr>
          <w:noProof/>
        </w:rPr>
        <mc:AlternateContent>
          <mc:Choice Requires="wps">
            <w:drawing>
              <wp:anchor distT="0" distB="0" distL="114300" distR="114300" simplePos="0" relativeHeight="251810816" behindDoc="0" locked="0" layoutInCell="1" allowOverlap="1" wp14:anchorId="035B0F0A" wp14:editId="575C9FE3">
                <wp:simplePos x="0" y="0"/>
                <wp:positionH relativeFrom="column">
                  <wp:posOffset>883920</wp:posOffset>
                </wp:positionH>
                <wp:positionV relativeFrom="paragraph">
                  <wp:posOffset>580390</wp:posOffset>
                </wp:positionV>
                <wp:extent cx="4358640" cy="3360420"/>
                <wp:effectExtent l="0" t="0" r="3810" b="0"/>
                <wp:wrapNone/>
                <wp:docPr id="243" name="Text Box 243"/>
                <wp:cNvGraphicFramePr/>
                <a:graphic xmlns:a="http://schemas.openxmlformats.org/drawingml/2006/main">
                  <a:graphicData uri="http://schemas.microsoft.com/office/word/2010/wordprocessingShape">
                    <wps:wsp>
                      <wps:cNvSpPr txBox="1"/>
                      <wps:spPr>
                        <a:xfrm>
                          <a:off x="0" y="0"/>
                          <a:ext cx="4358640" cy="3360420"/>
                        </a:xfrm>
                        <a:prstGeom prst="rect">
                          <a:avLst/>
                        </a:prstGeom>
                        <a:solidFill>
                          <a:srgbClr val="EEECE1">
                            <a:lumMod val="75000"/>
                          </a:srgbClr>
                        </a:solidFill>
                        <a:ln w="6350">
                          <a:noFill/>
                        </a:ln>
                        <a:effectLst/>
                      </wps:spPr>
                      <wps:txbx>
                        <w:txbxContent>
                          <w:p w:rsidR="00EF271B" w:rsidRDefault="00EF271B" w:rsidP="00541F7C">
                            <w:pPr>
                              <w:rPr>
                                <w:sz w:val="20"/>
                                <w:szCs w:val="20"/>
                              </w:rPr>
                            </w:pPr>
                            <w:r w:rsidRPr="0099254B">
                              <w:rPr>
                                <w:sz w:val="20"/>
                                <w:szCs w:val="20"/>
                              </w:rPr>
                              <w:t xml:space="preserve">Lincoln Public Schools uses a uniform system for calculating grades in all subject areas in all grades in middle and high school.  </w:t>
                            </w:r>
                          </w:p>
                          <w:p w:rsidR="00EF271B" w:rsidRDefault="00EF271B" w:rsidP="00541F7C">
                            <w:pPr>
                              <w:pStyle w:val="ListParagraph"/>
                              <w:numPr>
                                <w:ilvl w:val="0"/>
                                <w:numId w:val="12"/>
                              </w:numPr>
                              <w:rPr>
                                <w:sz w:val="20"/>
                                <w:szCs w:val="20"/>
                              </w:rPr>
                            </w:pPr>
                            <w:r>
                              <w:rPr>
                                <w:sz w:val="20"/>
                                <w:szCs w:val="20"/>
                              </w:rPr>
                              <w:t>80% of the student’s grade will be based on summative assessments and assignments (i.e. tests, exams, major projects and long term assignments that assess and evaluate student learning).</w:t>
                            </w:r>
                          </w:p>
                          <w:p w:rsidR="00EF271B" w:rsidRDefault="00EF271B" w:rsidP="001216C2">
                            <w:pPr>
                              <w:pStyle w:val="ListParagraph"/>
                              <w:numPr>
                                <w:ilvl w:val="0"/>
                                <w:numId w:val="12"/>
                              </w:numPr>
                              <w:rPr>
                                <w:sz w:val="20"/>
                                <w:szCs w:val="20"/>
                              </w:rPr>
                            </w:pPr>
                            <w:r>
                              <w:rPr>
                                <w:sz w:val="20"/>
                                <w:szCs w:val="20"/>
                              </w:rPr>
                              <w:t>20% of the student’s grade will be based on formative work (i.e. homework that monitors ongoing learning).</w:t>
                            </w:r>
                            <w:r w:rsidRPr="001216C2">
                              <w:rPr>
                                <w:sz w:val="20"/>
                                <w:szCs w:val="20"/>
                              </w:rPr>
                              <w:t xml:space="preserve"> </w:t>
                            </w:r>
                          </w:p>
                          <w:p w:rsidR="00EF271B" w:rsidRDefault="00EF271B" w:rsidP="00541F7C">
                            <w:pPr>
                              <w:rPr>
                                <w:sz w:val="20"/>
                                <w:szCs w:val="20"/>
                              </w:rPr>
                            </w:pPr>
                          </w:p>
                          <w:p w:rsidR="00EF271B" w:rsidRDefault="00EF271B" w:rsidP="00541F7C">
                            <w:pPr>
                              <w:rPr>
                                <w:sz w:val="20"/>
                                <w:szCs w:val="20"/>
                              </w:rPr>
                            </w:pPr>
                          </w:p>
                          <w:p w:rsidR="00EF271B" w:rsidRDefault="00EF271B" w:rsidP="00541F7C">
                            <w:pPr>
                              <w:rPr>
                                <w:sz w:val="20"/>
                                <w:szCs w:val="20"/>
                              </w:rPr>
                            </w:pPr>
                            <w:r>
                              <w:rPr>
                                <w:sz w:val="20"/>
                                <w:szCs w:val="20"/>
                              </w:rPr>
                              <w:t>Rationale:</w:t>
                            </w:r>
                          </w:p>
                          <w:p w:rsidR="00EF271B" w:rsidRDefault="00EF271B" w:rsidP="00541F7C">
                            <w:pPr>
                              <w:pStyle w:val="ListParagraph"/>
                              <w:numPr>
                                <w:ilvl w:val="0"/>
                                <w:numId w:val="13"/>
                              </w:numPr>
                              <w:rPr>
                                <w:sz w:val="20"/>
                                <w:szCs w:val="20"/>
                              </w:rPr>
                            </w:pPr>
                            <w:r>
                              <w:rPr>
                                <w:sz w:val="20"/>
                                <w:szCs w:val="20"/>
                              </w:rPr>
                              <w:t xml:space="preserve">This will create a consistent grading template in all secondary grades and courses. </w:t>
                            </w:r>
                          </w:p>
                          <w:p w:rsidR="00EF271B" w:rsidRDefault="00EF271B" w:rsidP="00541F7C">
                            <w:pPr>
                              <w:pStyle w:val="ListParagraph"/>
                              <w:numPr>
                                <w:ilvl w:val="0"/>
                                <w:numId w:val="13"/>
                              </w:numPr>
                              <w:rPr>
                                <w:sz w:val="20"/>
                                <w:szCs w:val="20"/>
                              </w:rPr>
                            </w:pPr>
                            <w:r>
                              <w:rPr>
                                <w:sz w:val="20"/>
                                <w:szCs w:val="20"/>
                              </w:rPr>
                              <w:t>This will maintain the emphasis on the importance of summative tests and work, while also emphasizing the value of quality and practice and homework in the learning process.</w:t>
                            </w:r>
                          </w:p>
                          <w:p w:rsidR="00EF271B" w:rsidRPr="006D7BEF" w:rsidRDefault="00EF271B" w:rsidP="00541F7C">
                            <w:pPr>
                              <w:rPr>
                                <w:sz w:val="20"/>
                                <w:szCs w:val="20"/>
                              </w:rPr>
                            </w:pPr>
                            <w:r>
                              <w:rPr>
                                <w:sz w:val="20"/>
                                <w:szCs w:val="20"/>
                              </w:rPr>
                              <w:t>The grading scale is as follows:  A= 90-100, B= 80-89, C=70-79, D=60-69, F=0-59</w:t>
                            </w:r>
                          </w:p>
                          <w:p w:rsidR="00EF271B" w:rsidRPr="006D7BEF" w:rsidRDefault="00EF271B" w:rsidP="00541F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0F0A" id="Text Box 243" o:spid="_x0000_s1064" type="#_x0000_t202" style="position:absolute;margin-left:69.6pt;margin-top:45.7pt;width:343.2pt;height:26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" fillcolor="#c4bd97" stroked="f" strokeweight=".5pt">
                <v:textbox>
                  <w:txbxContent>
                    <w:p w:rsidR="00EF271B" w:rsidRDefault="00EF271B" w:rsidP="00541F7C">
                      <w:pPr>
                        <w:rPr>
                          <w:sz w:val="20"/>
                          <w:szCs w:val="20"/>
                        </w:rPr>
                      </w:pPr>
                      <w:r w:rsidRPr="0099254B">
                        <w:rPr>
                          <w:sz w:val="20"/>
                          <w:szCs w:val="20"/>
                        </w:rPr>
                        <w:t xml:space="preserve">Lincoln Public Schools uses a uniform system for calculating grades in all subject areas in all grades in middle and high school.  </w:t>
                      </w:r>
                    </w:p>
                    <w:p w:rsidR="00EF271B" w:rsidRDefault="00EF271B" w:rsidP="00541F7C">
                      <w:pPr>
                        <w:pStyle w:val="ListParagraph"/>
                        <w:numPr>
                          <w:ilvl w:val="0"/>
                          <w:numId w:val="12"/>
                        </w:numPr>
                        <w:rPr>
                          <w:sz w:val="20"/>
                          <w:szCs w:val="20"/>
                        </w:rPr>
                      </w:pPr>
                      <w:r>
                        <w:rPr>
                          <w:sz w:val="20"/>
                          <w:szCs w:val="20"/>
                        </w:rPr>
                        <w:t>80% of the student’s grade will be based on summative assessments and assignments (i.e. tests, exams, major projects and long term assignments that assess and evaluate student learning).</w:t>
                      </w:r>
                    </w:p>
                    <w:p w:rsidR="00EF271B" w:rsidRDefault="00EF271B" w:rsidP="001216C2">
                      <w:pPr>
                        <w:pStyle w:val="ListParagraph"/>
                        <w:numPr>
                          <w:ilvl w:val="0"/>
                          <w:numId w:val="12"/>
                        </w:numPr>
                        <w:rPr>
                          <w:sz w:val="20"/>
                          <w:szCs w:val="20"/>
                        </w:rPr>
                      </w:pPr>
                      <w:r>
                        <w:rPr>
                          <w:sz w:val="20"/>
                          <w:szCs w:val="20"/>
                        </w:rPr>
                        <w:t>20% of the student’s grade will be based on formative work (i.e. homework that monitors ongoing learning).</w:t>
                      </w:r>
                      <w:r w:rsidRPr="001216C2">
                        <w:rPr>
                          <w:sz w:val="20"/>
                          <w:szCs w:val="20"/>
                        </w:rPr>
                        <w:t xml:space="preserve"> </w:t>
                      </w:r>
                    </w:p>
                    <w:p w:rsidR="00EF271B" w:rsidRDefault="00EF271B" w:rsidP="00541F7C">
                      <w:pPr>
                        <w:rPr>
                          <w:sz w:val="20"/>
                          <w:szCs w:val="20"/>
                        </w:rPr>
                      </w:pPr>
                    </w:p>
                    <w:p w:rsidR="00EF271B" w:rsidRDefault="00EF271B" w:rsidP="00541F7C">
                      <w:pPr>
                        <w:rPr>
                          <w:sz w:val="20"/>
                          <w:szCs w:val="20"/>
                        </w:rPr>
                      </w:pPr>
                    </w:p>
                    <w:p w:rsidR="00EF271B" w:rsidRDefault="00EF271B" w:rsidP="00541F7C">
                      <w:pPr>
                        <w:rPr>
                          <w:sz w:val="20"/>
                          <w:szCs w:val="20"/>
                        </w:rPr>
                      </w:pPr>
                      <w:r>
                        <w:rPr>
                          <w:sz w:val="20"/>
                          <w:szCs w:val="20"/>
                        </w:rPr>
                        <w:t>Rationale:</w:t>
                      </w:r>
                    </w:p>
                    <w:p w:rsidR="00EF271B" w:rsidRDefault="00EF271B" w:rsidP="00541F7C">
                      <w:pPr>
                        <w:pStyle w:val="ListParagraph"/>
                        <w:numPr>
                          <w:ilvl w:val="0"/>
                          <w:numId w:val="13"/>
                        </w:numPr>
                        <w:rPr>
                          <w:sz w:val="20"/>
                          <w:szCs w:val="20"/>
                        </w:rPr>
                      </w:pPr>
                      <w:r>
                        <w:rPr>
                          <w:sz w:val="20"/>
                          <w:szCs w:val="20"/>
                        </w:rPr>
                        <w:t xml:space="preserve">This will create a consistent grading template in all secondary grades and courses. </w:t>
                      </w:r>
                    </w:p>
                    <w:p w:rsidR="00EF271B" w:rsidRDefault="00EF271B" w:rsidP="00541F7C">
                      <w:pPr>
                        <w:pStyle w:val="ListParagraph"/>
                        <w:numPr>
                          <w:ilvl w:val="0"/>
                          <w:numId w:val="13"/>
                        </w:numPr>
                        <w:rPr>
                          <w:sz w:val="20"/>
                          <w:szCs w:val="20"/>
                        </w:rPr>
                      </w:pPr>
                      <w:r>
                        <w:rPr>
                          <w:sz w:val="20"/>
                          <w:szCs w:val="20"/>
                        </w:rPr>
                        <w:t>This will maintain the emphasis on the importance of summative tests and work, while also emphasizing the value of quality and practice and homework in the learning process.</w:t>
                      </w:r>
                    </w:p>
                    <w:p w:rsidR="00EF271B" w:rsidRPr="006D7BEF" w:rsidRDefault="00EF271B" w:rsidP="00541F7C">
                      <w:pPr>
                        <w:rPr>
                          <w:sz w:val="20"/>
                          <w:szCs w:val="20"/>
                        </w:rPr>
                      </w:pPr>
                      <w:r>
                        <w:rPr>
                          <w:sz w:val="20"/>
                          <w:szCs w:val="20"/>
                        </w:rPr>
                        <w:t>The grading scale is as follows:  A= 90-100, B= 80-89, C=70-79, D=60-69, F=0-59</w:t>
                      </w:r>
                    </w:p>
                    <w:p w:rsidR="00EF271B" w:rsidRPr="006D7BEF" w:rsidRDefault="00EF271B" w:rsidP="00541F7C">
                      <w:pPr>
                        <w:rPr>
                          <w:sz w:val="20"/>
                          <w:szCs w:val="20"/>
                        </w:rPr>
                      </w:pPr>
                    </w:p>
                  </w:txbxContent>
                </v:textbox>
              </v:shape>
            </w:pict>
          </mc:Fallback>
        </mc:AlternateContent>
      </w:r>
      <w:r w:rsidR="001216C2">
        <w:rPr>
          <w:noProof/>
        </w:rPr>
        <mc:AlternateContent>
          <mc:Choice Requires="wps">
            <w:drawing>
              <wp:anchor distT="0" distB="0" distL="114300" distR="114300" simplePos="0" relativeHeight="251827200" behindDoc="0" locked="0" layoutInCell="1" allowOverlap="1" wp14:anchorId="51FE9BB1" wp14:editId="2FA7B429">
                <wp:simplePos x="0" y="0"/>
                <wp:positionH relativeFrom="column">
                  <wp:posOffset>6141720</wp:posOffset>
                </wp:positionH>
                <wp:positionV relativeFrom="paragraph">
                  <wp:posOffset>1106170</wp:posOffset>
                </wp:positionV>
                <wp:extent cx="302260" cy="381000"/>
                <wp:effectExtent l="19050" t="38100" r="40640" b="57150"/>
                <wp:wrapNone/>
                <wp:docPr id="252" name="5-Point Star 252"/>
                <wp:cNvGraphicFramePr/>
                <a:graphic xmlns:a="http://schemas.openxmlformats.org/drawingml/2006/main">
                  <a:graphicData uri="http://schemas.microsoft.com/office/word/2010/wordprocessingShape">
                    <wps:wsp>
                      <wps:cNvSpPr/>
                      <wps:spPr>
                        <a:xfrm>
                          <a:off x="0" y="0"/>
                          <a:ext cx="302260" cy="38100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EF19" id="5-Point Star 252" o:spid="_x0000_s1026" style="position:absolute;margin-left:483.6pt;margin-top:87.1pt;width:23.8pt;height:3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" path="m,145529r115454,1l151130,r35676,145530l302260,145529r-93405,89941l244533,380999,151130,291056,57727,380999,93405,235470,,145529xe" fillcolor="#31859c" strokecolor="#385d8a" strokeweight="2pt">
                <v:path arrowok="t" o:connecttype="custom" o:connectlocs="0,145529;115454,145530;151130,0;186806,145530;302260,145529;208855,235470;244533,380999;151130,291056;57727,380999;93405,235470;0,145529" o:connectangles="0,0,0,0,0,0,0,0,0,0,0"/>
              </v:shape>
            </w:pict>
          </mc:Fallback>
        </mc:AlternateContent>
      </w:r>
      <w:r w:rsidR="001216C2">
        <w:rPr>
          <w:noProof/>
        </w:rPr>
        <mc:AlternateContent>
          <mc:Choice Requires="wps">
            <w:drawing>
              <wp:anchor distT="0" distB="0" distL="114300" distR="114300" simplePos="0" relativeHeight="251829248" behindDoc="0" locked="0" layoutInCell="1" allowOverlap="1" wp14:anchorId="4FB76116" wp14:editId="49145AD0">
                <wp:simplePos x="0" y="0"/>
                <wp:positionH relativeFrom="column">
                  <wp:posOffset>5801360</wp:posOffset>
                </wp:positionH>
                <wp:positionV relativeFrom="paragraph">
                  <wp:posOffset>435610</wp:posOffset>
                </wp:positionV>
                <wp:extent cx="302260" cy="381000"/>
                <wp:effectExtent l="19050" t="38100" r="40640" b="57150"/>
                <wp:wrapNone/>
                <wp:docPr id="253" name="5-Point Star 253"/>
                <wp:cNvGraphicFramePr/>
                <a:graphic xmlns:a="http://schemas.openxmlformats.org/drawingml/2006/main">
                  <a:graphicData uri="http://schemas.microsoft.com/office/word/2010/wordprocessingShape">
                    <wps:wsp>
                      <wps:cNvSpPr/>
                      <wps:spPr>
                        <a:xfrm>
                          <a:off x="0" y="0"/>
                          <a:ext cx="302260" cy="38100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AF97" id="5-Point Star 253" o:spid="_x0000_s1026" style="position:absolute;margin-left:456.8pt;margin-top:34.3pt;width:23.8pt;height:3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" path="m,145529r115454,1l151130,r35676,145530l302260,145529r-93405,89941l244533,380999,151130,291056,57727,380999,93405,235470,,145529xe" fillcolor="#31859c" strokecolor="#385d8a" strokeweight="2pt">
                <v:path arrowok="t" o:connecttype="custom" o:connectlocs="0,145529;115454,145530;151130,0;186806,145530;302260,145529;208855,235470;244533,380999;151130,291056;57727,380999;93405,235470;0,145529" o:connectangles="0,0,0,0,0,0,0,0,0,0,0"/>
              </v:shape>
            </w:pict>
          </mc:Fallback>
        </mc:AlternateContent>
      </w:r>
      <w:r w:rsidR="001216C2">
        <w:rPr>
          <w:noProof/>
        </w:rPr>
        <mc:AlternateContent>
          <mc:Choice Requires="wps">
            <w:drawing>
              <wp:anchor distT="0" distB="0" distL="114300" distR="114300" simplePos="0" relativeHeight="251825152" behindDoc="0" locked="0" layoutInCell="1" allowOverlap="1" wp14:anchorId="2CECC4E4" wp14:editId="124A24D0">
                <wp:simplePos x="0" y="0"/>
                <wp:positionH relativeFrom="column">
                  <wp:posOffset>5630605</wp:posOffset>
                </wp:positionH>
                <wp:positionV relativeFrom="paragraph">
                  <wp:posOffset>1424305</wp:posOffset>
                </wp:positionV>
                <wp:extent cx="302260" cy="381000"/>
                <wp:effectExtent l="19050" t="38100" r="40640" b="57150"/>
                <wp:wrapNone/>
                <wp:docPr id="251" name="5-Point Star 251"/>
                <wp:cNvGraphicFramePr/>
                <a:graphic xmlns:a="http://schemas.openxmlformats.org/drawingml/2006/main">
                  <a:graphicData uri="http://schemas.microsoft.com/office/word/2010/wordprocessingShape">
                    <wps:wsp>
                      <wps:cNvSpPr/>
                      <wps:spPr>
                        <a:xfrm>
                          <a:off x="0" y="0"/>
                          <a:ext cx="302260" cy="38100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BEE" id="5-Point Star 251" o:spid="_x0000_s1026" style="position:absolute;margin-left:443.35pt;margin-top:112.15pt;width:23.8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" path="m,145529r115454,1l151130,r35676,145530l302260,145529r-93405,89941l244533,380999,151130,291056,57727,380999,93405,235470,,145529xe" fillcolor="#31859c" strokecolor="#385d8a" strokeweight="2pt">
                <v:path arrowok="t" o:connecttype="custom" o:connectlocs="0,145529;115454,145530;151130,0;186806,145530;302260,145529;208855,235470;244533,380999;151130,291056;57727,380999;93405,235470;0,145529" o:connectangles="0,0,0,0,0,0,0,0,0,0,0"/>
              </v:shape>
            </w:pict>
          </mc:Fallback>
        </mc:AlternateContent>
      </w:r>
      <w:r w:rsidR="001216C2">
        <w:rPr>
          <w:noProof/>
        </w:rPr>
        <mc:AlternateContent>
          <mc:Choice Requires="wps">
            <w:drawing>
              <wp:anchor distT="0" distB="0" distL="114300" distR="114300" simplePos="0" relativeHeight="251823104" behindDoc="0" locked="0" layoutInCell="1" allowOverlap="1" wp14:anchorId="41730C11" wp14:editId="75A2AD1B">
                <wp:simplePos x="0" y="0"/>
                <wp:positionH relativeFrom="column">
                  <wp:posOffset>5770220</wp:posOffset>
                </wp:positionH>
                <wp:positionV relativeFrom="paragraph">
                  <wp:posOffset>2117725</wp:posOffset>
                </wp:positionV>
                <wp:extent cx="492760" cy="647700"/>
                <wp:effectExtent l="19050" t="38100" r="40640" b="57150"/>
                <wp:wrapNone/>
                <wp:docPr id="250" name="5-Point Star 250"/>
                <wp:cNvGraphicFramePr/>
                <a:graphic xmlns:a="http://schemas.openxmlformats.org/drawingml/2006/main">
                  <a:graphicData uri="http://schemas.microsoft.com/office/word/2010/wordprocessingShape">
                    <wps:wsp>
                      <wps:cNvSpPr/>
                      <wps:spPr>
                        <a:xfrm>
                          <a:off x="0" y="0"/>
                          <a:ext cx="492760" cy="647700"/>
                        </a:xfrm>
                        <a:prstGeom prst="star5">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C30F" id="5-Point Star 250" o:spid="_x0000_s1026" style="position:absolute;margin-left:454.35pt;margin-top:166.75pt;width:38.8pt;height: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7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" path="m1,247399r188218,1l246380,r58161,247400l492759,247399,340487,400299r58164,247399l246380,494795,94109,647698,152273,400299,1,247399xe" fillcolor="#31859c" strokecolor="#385d8a" strokeweight="2pt">
                <v:path arrowok="t" o:connecttype="custom" o:connectlocs="1,247399;188219,247400;246380,0;304541,247400;492759,247399;340487,400299;398651,647698;246380,494795;94109,647698;152273,400299;1,247399" o:connectangles="0,0,0,0,0,0,0,0,0,0,0"/>
              </v:shape>
            </w:pict>
          </mc:Fallback>
        </mc:AlternateContent>
      </w:r>
      <w:r w:rsidR="00541F7C">
        <w:br w:type="page"/>
      </w:r>
    </w:p>
    <w:p w:rsidR="00541F7C" w:rsidRDefault="00541F7C"/>
    <w:p w:rsidR="00E96203" w:rsidRDefault="0077700B">
      <w:r>
        <w:rPr>
          <w:noProof/>
        </w:rPr>
        <mc:AlternateContent>
          <mc:Choice Requires="wps">
            <w:drawing>
              <wp:anchor distT="0" distB="0" distL="114300" distR="114300" simplePos="0" relativeHeight="251860992" behindDoc="1" locked="0" layoutInCell="1" allowOverlap="1" wp14:anchorId="49BDE846" wp14:editId="1584A1BF">
                <wp:simplePos x="0" y="0"/>
                <wp:positionH relativeFrom="column">
                  <wp:posOffset>196849</wp:posOffset>
                </wp:positionH>
                <wp:positionV relativeFrom="paragraph">
                  <wp:posOffset>6985</wp:posOffset>
                </wp:positionV>
                <wp:extent cx="3629025" cy="9296400"/>
                <wp:effectExtent l="0" t="0" r="9525" b="0"/>
                <wp:wrapNone/>
                <wp:docPr id="29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29025" cy="92964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EF271B" w:rsidRPr="00DB7CD7" w:rsidRDefault="00EF271B" w:rsidP="00664524">
                            <w:pPr>
                              <w:jc w:val="center"/>
                              <w:rPr>
                                <w:sz w:val="44"/>
                                <w:szCs w:val="44"/>
                              </w:rPr>
                            </w:pPr>
                          </w:p>
                          <w:p w:rsidR="00EF271B" w:rsidRPr="00C446C1" w:rsidRDefault="00EF271B" w:rsidP="00EA0C49">
                            <w:pPr>
                              <w:jc w:val="center"/>
                              <w:rPr>
                                <w:rFonts w:ascii="David" w:hAnsi="David" w:cs="David"/>
                                <w:b/>
                                <w:sz w:val="44"/>
                                <w:szCs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46C1">
                              <w:rPr>
                                <w:rFonts w:ascii="David" w:hAnsi="David" w:cs="David"/>
                                <w:b/>
                                <w:sz w:val="44"/>
                                <w:szCs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Scott Clubs &amp; Activities</w:t>
                            </w:r>
                          </w:p>
                          <w:p w:rsidR="00EF271B" w:rsidRDefault="00EF271B" w:rsidP="00EA0C49">
                            <w:pPr>
                              <w:jc w:val="center"/>
                              <w:rPr>
                                <w:b/>
                                <w:sz w:val="32"/>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F271B" w:rsidRPr="002C5612" w:rsidRDefault="005061A1"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Numerous Choirs and Bands</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w:t>
                            </w:r>
                            <w:r w:rsidR="0014571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love</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and singing with others by joining</w:t>
                            </w:r>
                            <w:r w:rsidR="00A7053E">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and after school choir and bands. These</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group</w:t>
                            </w:r>
                            <w:r w:rsidR="0014571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meet before- school or after-school</w:t>
                            </w:r>
                            <w:r w:rsidR="00A7053E">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7CD7">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TBA) </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3:00-4:00 pm in the Choir Room.</w:t>
                            </w:r>
                          </w:p>
                          <w:p w:rsidR="00EF271B" w:rsidRPr="002C5612"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5612">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Builders Club:</w:t>
                            </w:r>
                            <w:r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club is the largest service organization for middle school students.  Sponsored in the community by Kiwanis In</w:t>
                            </w:r>
                            <w:r w:rsidR="00654FBF">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ternational and locally by the C</w:t>
                            </w:r>
                            <w:r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ornhusker Kiwanis Club, we are committed to learning the necessary skills for becoming leaders in our school, city and nation while helping others through our many service projects.  This past year, Builders Club continued to sponsor the Fall Food Drive for our school; our school collected nearly 1600 pounds of food for the Lincoln Food Bank.  In February we collected $385.oo to support the children living at the People’s City Mission with our “Candy For A Cause” Fundraiser.  We enjoy making cards for our staff and for the Clark Jeary Assisted Living Center and supporting Red Ribbon Week</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This past Spring, we sponsored an Environmental Awareness Week to provide information to our Scott students and staff about environmental challenges facing our world.  Builders Club is open to all 6</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students.  We meet on the 1</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3</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each month from 3:00-4:00 pm. Ms. Krenk is the faculty advisor.</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Fight of Feminists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Fight of Feminists club is designed as a forum for discussion about issues relating to gender inequity and current problems students are personally experiencing.  Club members brainstorm ways to address their problems and discuss how to keep them from happening again.  It is the goal of the club to inform people about what Feminism is and why it is important for everyone.  Students sign up for and make presentations to the club about a current event or concept involving sexism or other gender-based inequity in society then discuss how that relates to their lives, or how they could work to remedy such a situation.  Guest speakers might also be present on occasion.  Ms. Graham is the leader of this club which meets on Wednesdays from 3:00-4:00 pm.</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Yu-Gi-Oh, Pokemon, Beyblades, Chess, Legos and so </w:t>
                            </w:r>
                            <w:r w:rsidR="003C744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non-electronic games</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 don’t need to know how to play to join!  Mrs. Lannin is the sponsor of this club that meets after school from 3:00-4:00 pm (day TBA).</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Pr="00204043"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Mathcounts:</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you like solving complex math problems?  Check out Mathcounts!  Meeting after school from 3:00-4:00 pm (day TBA). Mathcounts is led by Mr. Rezac.</w:t>
                            </w:r>
                          </w:p>
                          <w:p w:rsidR="00EF271B" w:rsidRDefault="00EF271B" w:rsidP="00EA0C49">
                            <w:pPr>
                              <w:rPr>
                                <w:color w:val="5F497A" w:themeColor="accent4"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Pr="00EA0C49" w:rsidRDefault="00EF271B" w:rsidP="00EA0C49">
                            <w:pPr>
                              <w:rPr>
                                <w:color w:val="5F497A" w:themeColor="accent4"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E846" id="_x0000_s1065" style="position:absolute;margin-left:15.5pt;margin-top:.55pt;width:285.75pt;height:732pt;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3323959,556;3371862,9455;3417748,28366;3460104,56733;3499435,92886;3534732,137939;3564986,188553;3589694,245842;3608855,307581;3622470,374326;3628521,444407;3628521,8851993;3622470,8922074;3608855,8988819;3589694,9051114;3564986,9107847;3534732,9159018;3499435,9202958;3460104,9240223;3417748,9268034;3371862,9286945;3323959,9295844;305066,9295844;257163,9286945;211277,9268034;168921,9240223;129086,9202958;94293,9159018;64039,9107847;38827,9051114;20170,8988819;6555,8922074;504,8851993;504,444407;6555,374326;20170,307581;38827,245842;64039,188553;94293,137939;129086,92886;168921,56733;211277,28366;257163,9455;305066,556" o:connectangles="0,0,0,0,0,0,0,0,0,0,0,0,0,0,0,0,0,0,0,0,0,0,0,0,0,0,0,0,0,0,0,0,0,0,0,0,0,0,0,0,0,0,0,0" textboxrect="0,0,7197,16714"/>
                <v:textbox>
                  <w:txbxContent>
                    <w:p w:rsidR="00EF271B" w:rsidRPr="00DB7CD7" w:rsidRDefault="00EF271B" w:rsidP="00664524">
                      <w:pPr>
                        <w:jc w:val="center"/>
                        <w:rPr>
                          <w:sz w:val="44"/>
                          <w:szCs w:val="44"/>
                        </w:rPr>
                      </w:pPr>
                    </w:p>
                    <w:p w:rsidR="00EF271B" w:rsidRPr="00C446C1" w:rsidRDefault="00EF271B" w:rsidP="00EA0C49">
                      <w:pPr>
                        <w:jc w:val="center"/>
                        <w:rPr>
                          <w:rFonts w:ascii="David" w:hAnsi="David" w:cs="David"/>
                          <w:b/>
                          <w:sz w:val="44"/>
                          <w:szCs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46C1">
                        <w:rPr>
                          <w:rFonts w:ascii="David" w:hAnsi="David" w:cs="David"/>
                          <w:b/>
                          <w:sz w:val="44"/>
                          <w:szCs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Scott Clubs &amp; Activities</w:t>
                      </w:r>
                    </w:p>
                    <w:p w:rsidR="00EF271B" w:rsidRDefault="00EF271B" w:rsidP="00EA0C49">
                      <w:pPr>
                        <w:jc w:val="center"/>
                        <w:rPr>
                          <w:b/>
                          <w:sz w:val="32"/>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F271B" w:rsidRPr="002C5612" w:rsidRDefault="005061A1"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Numerous Choirs and Bands</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w:t>
                      </w:r>
                      <w:r w:rsidR="0014571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love</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music and singing with others by joining</w:t>
                      </w:r>
                      <w:r w:rsidR="00A7053E">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and after school choir and bands. These</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group</w:t>
                      </w:r>
                      <w:r w:rsidR="0014571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meet before- school or after-school</w:t>
                      </w:r>
                      <w:r w:rsidR="00A7053E">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7CD7">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271B">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TBA) </w:t>
                      </w:r>
                      <w:r w:rsidR="00EF271B"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3:00-4:00 pm in the Choir Room.</w:t>
                      </w:r>
                    </w:p>
                    <w:p w:rsidR="00EF271B" w:rsidRPr="002C5612"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5612">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Builders Club:</w:t>
                      </w:r>
                      <w:r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club is the largest service organization for middle school students.  Sponsored in the community by Kiwanis In</w:t>
                      </w:r>
                      <w:r w:rsidR="00654FBF">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ternational and locally by the C</w:t>
                      </w:r>
                      <w:r w:rsidRPr="002C5612">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ornhusker Kiwanis Club, we are committed to learning the necessary skills for becoming leaders in our school, city and nation while helping others through our many service projects.  This past year, Builders Club continued to sponsor the Fall Food Drive for our school; our school collected nearly 1600 pounds of food for the Lincoln Food Bank.  In February we collected $385.oo to support the children living at the People’s City Mission with our “Candy For A Cause” Fundraiser.  We enjoy making cards for our staff and for the Clark Jeary Assisted Living Center and supporting Red Ribbon Week</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This past Spring, we sponsored an Environmental Awareness Week to provide information to our Scott students and staff about environmental challenges facing our world.  Builders Club is open to all 6</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 </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students.  We meet on the 1</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3</w:t>
                      </w:r>
                      <w:r w:rsidRPr="002C5612">
                        <w:rPr>
                          <w:color w:val="5F497A" w:themeColor="accent4" w:themeShade="BF"/>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each month from 3:00-4:00 pm. Ms. Krenk is the faculty advisor.</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Fight of Feminists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Fight of Feminists club is designed as a forum for discussion about issues relating to gender inequity and current problems students are personally experiencing.  Club members brainstorm ways to address their problems and discuss how to keep them from happening again.  It is the goal of the club to inform people about what Feminism is and why it is important for everyone.  Students sign up for and make presentations to the club about a current event or concept involving sexism or other gender-based inequity in society then discuss how that relates to their lives, or how they could work to remedy such a situation.  Guest speakers might also be present on occasion.  Ms. Graham is the leader of this club which meets on Wednesdays from 3:00-4:00 pm.</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Yu-Gi-Oh, Pokemon, Beyblades, Chess, Legos and so </w:t>
                      </w:r>
                      <w:r w:rsidR="003C7448">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non-electronic games</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 don’t need to know how to play to join!  Mrs. Lannin is the sponsor of this club that meets after school from 3:00-4:00 pm (day TBA).</w:t>
                      </w:r>
                    </w:p>
                    <w:p w:rsidR="00EF271B"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Pr="00204043" w:rsidRDefault="00EF271B" w:rsidP="00EA0C49">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Mathcounts:</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you like solving complex math problems?  Check out Mathcounts!  Meeting after school from 3:00-4:00 pm (day TBA). Mathcounts is led by Mr. Rezac.</w:t>
                      </w:r>
                    </w:p>
                    <w:p w:rsidR="00EF271B" w:rsidRDefault="00EF271B" w:rsidP="00EA0C49">
                      <w:pPr>
                        <w:rPr>
                          <w:color w:val="5F497A" w:themeColor="accent4"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Pr="00EA0C49" w:rsidRDefault="00EF271B" w:rsidP="00EA0C49">
                      <w:pPr>
                        <w:rPr>
                          <w:color w:val="5F497A" w:themeColor="accent4" w:themeShade="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03D8F">
        <w:rPr>
          <w:noProof/>
        </w:rPr>
        <mc:AlternateContent>
          <mc:Choice Requires="wps">
            <w:drawing>
              <wp:anchor distT="0" distB="0" distL="114300" distR="114300" simplePos="0" relativeHeight="251865088" behindDoc="1" locked="0" layoutInCell="1" allowOverlap="1" wp14:anchorId="655C2653" wp14:editId="1B37331E">
                <wp:simplePos x="0" y="0"/>
                <wp:positionH relativeFrom="column">
                  <wp:posOffset>4025900</wp:posOffset>
                </wp:positionH>
                <wp:positionV relativeFrom="paragraph">
                  <wp:posOffset>19686</wp:posOffset>
                </wp:positionV>
                <wp:extent cx="3210560" cy="9296400"/>
                <wp:effectExtent l="0" t="0" r="8890" b="0"/>
                <wp:wrapNone/>
                <wp:docPr id="29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10560" cy="92964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2D7C00" w:rsidRDefault="002D7C00" w:rsidP="003A1207">
                            <w:pPr>
                              <w:jc w:val="center"/>
                              <w:rPr>
                                <w:rFonts w:ascii="Viner Hand ITC" w:hAnsi="Viner Hand ITC"/>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F271B" w:rsidRPr="00C446C1" w:rsidRDefault="00DB7CD7" w:rsidP="003A1207">
                            <w:pPr>
                              <w:jc w:val="center"/>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46C1">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r w:rsidR="00EF271B" w:rsidRPr="00C446C1">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cott Clubs &amp; Activities cont……</w:t>
                            </w:r>
                          </w:p>
                          <w:p w:rsidR="00EF271B" w:rsidRDefault="00EF271B" w:rsidP="003A1207">
                            <w:pP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 Center:</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after-school homework opportunity for students who wish to study or read is available in our Media Center from 3:00-3:50 pm.  The Media Center is not open the first week of school and closes at 3:00 pm on PLC early out Tuesdays.</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 Olympiad:</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who have an interest in science and who may want to compete against other schools should check this out.  Mr.  Danley leads the club, and they meet after school from 3:00-4:00 pm (day TBA).</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Stained Glass Cub: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of the main goals will be to learn how to cut and shape glass through developing excellent eye-hand coordination and have lots of fun at every meeting!  Artists will learn about different kinds of glass and how to use colored, transparent and opaque glass in designing art projects.  The club will design and create a large glass project celebrating Academic Connections to be hung in the Multipurpose Room. Kids do have to submit a drawing and paragraph explaining why they’d like to participate in Stained Glass Club, and space is limited. Sponsored by Mr. Sisk, this club meets one to two days a week after school from 3:00-4:30 pm (days TBA). </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Council:</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Scott Student Council is a fun place to meet others and help plan events that benefit our school and community.  Anyone in grades 6-8 is welcome.  Meeting day and time TBA.</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eens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nfluencing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quity (TIE) is the multicultural club at Scott Middle School.  Members of this club focus on multicultural and equity issues as they relate to Scott Middle School.  A major activity for the club is planning a special program that honors both Dr. Martin Luther King, Jr. and a community person who has worked toward helping to carry on the rea</w:t>
                            </w:r>
                            <w:r w:rsidR="00522593">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of Dr. King.  The club sponsors at least one community service project a year.  All students are invited to join.  TIE Club meets before school</w:t>
                            </w:r>
                            <w:r w:rsidR="00522593">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starting at 7:15</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 (day TBA).  </w:t>
                            </w:r>
                          </w:p>
                          <w:p w:rsidR="003C7448" w:rsidRDefault="003C7448"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7448" w:rsidRPr="003C7448" w:rsidRDefault="003C7448" w:rsidP="003A1207">
                            <w:pPr>
                              <w:rPr>
                                <w:b/>
                                <w:sz w:val="18"/>
                                <w:szCs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C7448">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Genius Club</w:t>
                            </w: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3B16">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Danley</w:t>
                            </w:r>
                            <w:r w:rsidR="00145718">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45718">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53B16">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.Nelson</w:t>
                            </w:r>
                          </w:p>
                          <w:p w:rsidR="00EF271B" w:rsidRPr="003A1207" w:rsidRDefault="00EF271B" w:rsidP="003A1207">
                            <w:pPr>
                              <w:rPr>
                                <w:sz w:val="18"/>
                                <w:szCs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4172C" w:rsidRDefault="00B4172C" w:rsidP="00B4172C"/>
                          <w:p w:rsidR="00EF271B" w:rsidRDefault="00EF271B" w:rsidP="003A12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2653" id="_x0000_s1066" style="position:absolute;margin-left:317pt;margin-top:1.55pt;width:252.8pt;height:732pt;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stroke joinstyle="round"/>
                <v:formulas/>
                <v:path arrowok="t" o:connecttype="custom" o:connectlocs="2847590,1491;2886272,7453;2923893,20122;2959396,38754;2993838,62602;3025631,92413;3056894,125949;3084978,164703;3110942,207183;3134257,254880;3155452,304812;3172408,358471;3187775,415111;3198373,474732;3206321,535843;3210030,599191;3210560,8665163;3208970,8729256;3203142,8791858;3193074,8852224;3180887,8911099;3163930,8965504;3144855,9016927;3123129,9066114;3098755,9111575;3071201,9152564;3042057,9188337;3010264,9219638;2976352,9246467;2941380,9268080;2904818,9283731;2866666,9293419;2827985,9296400;363500,9295655;324818,9288947;287726,9277023;251694,9258392;217782,9233798;184929,9204733;153666,9170451;125582,9132442;100148,9088472;76303,9042266;55638,8991588;38152,8938674;23845,8881289;12187,8822413;4239,8760557;530,8697954;530,745" o:connectangles="0,0,0,0,0,0,0,0,0,0,0,0,0,0,0,0,0,0,0,0,0,0,0,0,0,0,0,0,0,0,0,0,0,0,0,0,0,0,0,0,0,0,0,0,0,0,0,0,0,0" textboxrect="0,0,6059,12474"/>
                <v:textbox>
                  <w:txbxContent>
                    <w:p w:rsidR="002D7C00" w:rsidRDefault="002D7C00" w:rsidP="003A1207">
                      <w:pPr>
                        <w:jc w:val="center"/>
                        <w:rPr>
                          <w:rFonts w:ascii="Viner Hand ITC" w:hAnsi="Viner Hand ITC"/>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F271B" w:rsidRPr="00C446C1" w:rsidRDefault="00DB7CD7" w:rsidP="003A1207">
                      <w:pPr>
                        <w:jc w:val="center"/>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46C1">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r w:rsidR="00EF271B" w:rsidRPr="00C446C1">
                        <w:rPr>
                          <w:rFonts w:ascii="David" w:hAnsi="David" w:cs="David"/>
                          <w:b/>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cott Clubs &amp; Activities cont……</w:t>
                      </w:r>
                    </w:p>
                    <w:p w:rsidR="00EF271B" w:rsidRDefault="00EF271B" w:rsidP="003A1207">
                      <w:pP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 Center:</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after-school homework opportunity for students who wish to study or read is available in our Media Center from 3:00-3:50 pm.  The Media Center is not open the first week of school and closes at 3:00 pm on PLC early out Tuesdays.</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 Olympiad:</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who have an interest in science and who may want to compete against other schools should check this out.  Mr.  Danley leads the club, and they meet after school from 3:00-4:00 pm (day TBA).</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Stained Glass Cub: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of the main goals will be to learn how to cut and shape glass through developing excellent eye-hand coordination and have lots of fun at every meeting!  Artists will learn about different kinds of glass and how to use colored, transparent and opaque glass in designing art projects.  The club will design and create a large glass project celebrating Academic Connections to be hung in the Multipurpose Room. Kids do have to submit a drawing and paragraph explaining why they’d like to participate in Stained Glass Club, and space is limited. Sponsored by Mr. Sisk, this club meets one to two days a week after school from 3:00-4:30 pm (days TBA). </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Council:</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Scott Student Council is a fun place to meet others and help plan events that benefit our school and community.  Anyone in grades 6-8 is welcome.  Meeting day and time TBA.</w:t>
                      </w: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271B" w:rsidRDefault="00EF271B"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 Club:</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eens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nfluencing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quity (TIE) is the multicultural club at Scott Middle School.  Members of this club focus on multicultural and equity issues as they relate to Scott Middle School.  A major activity for the club is planning a special program that honors both Dr. Martin Luther King, Jr. and a community person who has worked toward helping to carry on the rea</w:t>
                      </w:r>
                      <w:r w:rsidR="00522593">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of Dr. King.  The club sponsors at least one community service project a year.  All students are invited to join.  TIE Club meets before school</w:t>
                      </w:r>
                      <w:r w:rsidR="00522593">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starting at 7:15</w:t>
                      </w:r>
                      <w: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 (day TBA).  </w:t>
                      </w:r>
                    </w:p>
                    <w:p w:rsidR="003C7448" w:rsidRDefault="003C7448" w:rsidP="003A1207">
                      <w:pPr>
                        <w:rPr>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7448" w:rsidRPr="003C7448" w:rsidRDefault="003C7448" w:rsidP="003A1207">
                      <w:pPr>
                        <w:rPr>
                          <w:b/>
                          <w:sz w:val="18"/>
                          <w:szCs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C7448">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Genius Club</w:t>
                      </w:r>
                      <w:r>
                        <w:rPr>
                          <w:b/>
                          <w:color w:val="5F497A" w:themeColor="accent4" w:themeShade="BF"/>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3B16">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Danley</w:t>
                      </w:r>
                      <w:r w:rsidR="00145718">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45718">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53B16">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w:t>
                      </w:r>
                      <w:r>
                        <w:rPr>
                          <w:b/>
                          <w:color w:val="5F497A" w:themeColor="accent4" w:themeShade="B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.Nelson</w:t>
                      </w:r>
                    </w:p>
                    <w:p w:rsidR="00EF271B" w:rsidRPr="003A1207" w:rsidRDefault="00EF271B" w:rsidP="003A1207">
                      <w:pPr>
                        <w:rPr>
                          <w:sz w:val="18"/>
                          <w:szCs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4172C" w:rsidRDefault="00B4172C" w:rsidP="00B4172C">
                      <w:bookmarkStart w:id="1" w:name="_GoBack"/>
                      <w:bookmarkEnd w:id="1"/>
                    </w:p>
                    <w:p w:rsidR="00EF271B" w:rsidRDefault="00EF271B" w:rsidP="003A1207">
                      <w:pPr>
                        <w:jc w:val="center"/>
                      </w:pPr>
                    </w:p>
                  </w:txbxContent>
                </v:textbox>
              </v:shape>
            </w:pict>
          </mc:Fallback>
        </mc:AlternateContent>
      </w:r>
      <w:r w:rsidR="00303D8F">
        <w:rPr>
          <w:noProof/>
        </w:rPr>
        <mc:AlternateContent>
          <mc:Choice Requires="wps">
            <w:drawing>
              <wp:anchor distT="0" distB="0" distL="114300" distR="114300" simplePos="0" relativeHeight="251863040" behindDoc="0" locked="0" layoutInCell="1" allowOverlap="1" wp14:anchorId="65061E0A" wp14:editId="36BB47CA">
                <wp:simplePos x="0" y="0"/>
                <wp:positionH relativeFrom="margin">
                  <wp:posOffset>4057650</wp:posOffset>
                </wp:positionH>
                <wp:positionV relativeFrom="paragraph">
                  <wp:posOffset>13335</wp:posOffset>
                </wp:positionV>
                <wp:extent cx="3124200" cy="5122545"/>
                <wp:effectExtent l="0" t="0" r="0" b="1905"/>
                <wp:wrapNone/>
                <wp:docPr id="29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24200" cy="512254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52CF" id="Freeform 143" o:spid="_x0000_s1026" style="position:absolute;margin-left:319.5pt;margin-top:1.05pt;width:246pt;height:403.35pt;flip:x;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0942,29638;2837,24059;0,15342;2837,6974;10942,1743;2759055,0;2768376,349;2796339,2441;2823492,5928;2850240,11507;2876177,19178;2901303,28244;2925214,39750;2948720,52303;2970604,66250;2991678,81941;3011536,99027;3041120,130060;3071515,171902;3088131,201540;3099073,225251;3107584,249659;3114879,275113;3120147,300567;3123389,327416;3124200,354265;3124200,5122545;3088537,354265;3087321,321140;3078000,273370;3062599,228389;3040310,186198;3012752,148192;2979925,114369;2942235,85777;2900898,62763;2871719,50559;2848619,42888;2824708,37309;2800392,33125;2775671,31033;2759055,30684" o:connectangles="0,0,0,0,0,0,0,0,0,0,0,0,0,0,0,0,0,0,0,0,0,0,0,0,0,0,0,0,0,0,0,0,0,0,0,0,0,0,0,0,0,0"/>
                <w10:wrap anchorx="margin"/>
              </v:shape>
            </w:pict>
          </mc:Fallback>
        </mc:AlternateContent>
      </w:r>
      <w:r w:rsidR="00664524">
        <w:t>Page 8</w:t>
      </w:r>
    </w:p>
    <w:p w:rsidR="00DD60A4" w:rsidRDefault="00E96203">
      <w:r>
        <w:br w:type="page"/>
      </w:r>
      <w:r w:rsidR="00980093">
        <w:rPr>
          <w:noProof/>
        </w:rPr>
        <w:lastRenderedPageBreak/>
        <mc:AlternateContent>
          <mc:Choice Requires="wps">
            <w:drawing>
              <wp:anchor distT="0" distB="0" distL="114300" distR="114300" simplePos="0" relativeHeight="251840512" behindDoc="0" locked="0" layoutInCell="1" allowOverlap="1" wp14:anchorId="13152160" wp14:editId="2CAE0856">
                <wp:simplePos x="0" y="0"/>
                <wp:positionH relativeFrom="column">
                  <wp:posOffset>3695700</wp:posOffset>
                </wp:positionH>
                <wp:positionV relativeFrom="paragraph">
                  <wp:posOffset>152400</wp:posOffset>
                </wp:positionV>
                <wp:extent cx="3477260" cy="6121400"/>
                <wp:effectExtent l="0" t="0" r="8890" b="0"/>
                <wp:wrapNone/>
                <wp:docPr id="26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7260" cy="612140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rgbClr val="F79646">
                            <a:lumMod val="60000"/>
                            <a:lumOff val="40000"/>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3C0DF" id="Freeform 141" o:spid="_x0000_s1026" style="position:absolute;margin-left:291pt;margin-top:12pt;width:273.8pt;height:48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c090" stroked="f">
                <v:fill opacity="37265f"/>
                <v:path arrowok="t" o:connecttype="custom" o:connectlocs="3442689,6121400;3475531,6115188;3477260,319694;3476684,303544;3473227,271657;3466889,241013;3458246,210783;3446722,182623;3432894,155706;3415608,130445;3397171,106841;3375852,84893;3352805,64601;3327453,47209;3300372,32301;3272715,20291;3250244,12423;3235263,8282;3219707,4969;3204150,2485;3188017,1242;3171883,0;3163817,0;20166,0;0,31887;3163817,31887;3163817,31887;3191474,33129;3217978,37684;3243330,44310;3268682,54249;3292305,66258;3314200,80338;3335519,96488;3355109,114295;3372971,135415;3388528,157777;3402932,181381;3414456,207056;3423675,233559;3430589,261305;3435199,290292;3436927,319694;3436927,319694" o:connectangles="0,0,0,0,0,0,0,0,0,0,0,0,0,0,0,0,0,0,0,0,0,0,0,0,0,0,0,0,0,0,0,0,0,0,0,0,0,0,0,0,0,0,0,0"/>
              </v:shape>
            </w:pict>
          </mc:Fallback>
        </mc:AlternateContent>
      </w:r>
      <w:r w:rsidR="008E27D1">
        <w:rPr>
          <w:noProof/>
        </w:rPr>
        <mc:AlternateContent>
          <mc:Choice Requires="wps">
            <w:drawing>
              <wp:anchor distT="0" distB="0" distL="114300" distR="114300" simplePos="0" relativeHeight="251846656" behindDoc="0" locked="0" layoutInCell="1" allowOverlap="1" wp14:anchorId="2602AD36" wp14:editId="4FBBC523">
                <wp:simplePos x="0" y="0"/>
                <wp:positionH relativeFrom="column">
                  <wp:posOffset>4808220</wp:posOffset>
                </wp:positionH>
                <wp:positionV relativeFrom="paragraph">
                  <wp:posOffset>8229600</wp:posOffset>
                </wp:positionV>
                <wp:extent cx="2065020" cy="609600"/>
                <wp:effectExtent l="0" t="0" r="11430" b="19050"/>
                <wp:wrapNone/>
                <wp:docPr id="272" name="Text Box 272"/>
                <wp:cNvGraphicFramePr/>
                <a:graphic xmlns:a="http://schemas.openxmlformats.org/drawingml/2006/main">
                  <a:graphicData uri="http://schemas.microsoft.com/office/word/2010/wordprocessingShape">
                    <wps:wsp>
                      <wps:cNvSpPr txBox="1"/>
                      <wps:spPr>
                        <a:xfrm>
                          <a:off x="0" y="0"/>
                          <a:ext cx="2065020" cy="609600"/>
                        </a:xfrm>
                        <a:prstGeom prst="rect">
                          <a:avLst/>
                        </a:prstGeom>
                        <a:solidFill>
                          <a:schemeClr val="lt1"/>
                        </a:solidFill>
                        <a:ln w="12700" cmpd="sng">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29255E">
                            <w:pPr>
                              <w:jc w:val="center"/>
                              <w:rPr>
                                <w:b/>
                                <w:sz w:val="24"/>
                                <w:szCs w:val="24"/>
                              </w:rPr>
                            </w:pPr>
                            <w:r>
                              <w:rPr>
                                <w:b/>
                                <w:sz w:val="24"/>
                                <w:szCs w:val="24"/>
                              </w:rPr>
                              <w:t>We’re on the Web!</w:t>
                            </w:r>
                          </w:p>
                          <w:p w:rsidR="00EF271B" w:rsidRPr="0029255E" w:rsidRDefault="00EF271B" w:rsidP="0029255E">
                            <w:pPr>
                              <w:jc w:val="center"/>
                              <w:rPr>
                                <w:b/>
                                <w:sz w:val="24"/>
                                <w:szCs w:val="24"/>
                              </w:rPr>
                            </w:pPr>
                            <w:r>
                              <w:rPr>
                                <w:b/>
                                <w:sz w:val="24"/>
                                <w:szCs w:val="24"/>
                              </w:rPr>
                              <w:t>See us at www.scott.lps.org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AD36" id="Text Box 272" o:spid="_x0000_s1067" type="#_x0000_t202" style="position:absolute;margin-left:378.6pt;margin-top:9in;width:162.6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" fillcolor="white [3201]" strokecolor="#e36c0a [2409]" strokeweight="1pt">
                <v:textbox>
                  <w:txbxContent>
                    <w:p w:rsidR="00EF271B" w:rsidRDefault="00EF271B" w:rsidP="0029255E">
                      <w:pPr>
                        <w:jc w:val="center"/>
                        <w:rPr>
                          <w:b/>
                          <w:sz w:val="24"/>
                          <w:szCs w:val="24"/>
                        </w:rPr>
                      </w:pPr>
                      <w:r>
                        <w:rPr>
                          <w:b/>
                          <w:sz w:val="24"/>
                          <w:szCs w:val="24"/>
                        </w:rPr>
                        <w:t>We’re on the Web!</w:t>
                      </w:r>
                    </w:p>
                    <w:p w:rsidR="00EF271B" w:rsidRPr="0029255E" w:rsidRDefault="00EF271B" w:rsidP="0029255E">
                      <w:pPr>
                        <w:jc w:val="center"/>
                        <w:rPr>
                          <w:b/>
                          <w:sz w:val="24"/>
                          <w:szCs w:val="24"/>
                        </w:rPr>
                      </w:pPr>
                      <w:r>
                        <w:rPr>
                          <w:b/>
                          <w:sz w:val="24"/>
                          <w:szCs w:val="24"/>
                        </w:rPr>
                        <w:t>See us at www.scott.lps.org</w:t>
                      </w:r>
                    </w:p>
                  </w:txbxContent>
                </v:textbox>
              </v:shape>
            </w:pict>
          </mc:Fallback>
        </mc:AlternateContent>
      </w:r>
      <w:r w:rsidR="00A1694F">
        <w:rPr>
          <w:noProof/>
        </w:rPr>
        <mc:AlternateContent>
          <mc:Choice Requires="wps">
            <w:drawing>
              <wp:anchor distT="0" distB="0" distL="114300" distR="114300" simplePos="0" relativeHeight="251836416" behindDoc="0" locked="0" layoutInCell="1" allowOverlap="1" wp14:anchorId="344C7BCE" wp14:editId="75366340">
                <wp:simplePos x="0" y="0"/>
                <wp:positionH relativeFrom="column">
                  <wp:posOffset>266700</wp:posOffset>
                </wp:positionH>
                <wp:positionV relativeFrom="paragraph">
                  <wp:posOffset>7216140</wp:posOffset>
                </wp:positionV>
                <wp:extent cx="4030980" cy="2034540"/>
                <wp:effectExtent l="0" t="0" r="7620" b="3810"/>
                <wp:wrapNone/>
                <wp:docPr id="259" name="Text Box 259"/>
                <wp:cNvGraphicFramePr/>
                <a:graphic xmlns:a="http://schemas.openxmlformats.org/drawingml/2006/main">
                  <a:graphicData uri="http://schemas.microsoft.com/office/word/2010/wordprocessingShape">
                    <wps:wsp>
                      <wps:cNvSpPr txBox="1"/>
                      <wps:spPr>
                        <a:xfrm>
                          <a:off x="0" y="0"/>
                          <a:ext cx="4030980" cy="2034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A1694F">
                            <w:pPr>
                              <w:jc w:val="center"/>
                              <w:rPr>
                                <w:b/>
                                <w:sz w:val="24"/>
                                <w:szCs w:val="24"/>
                              </w:rPr>
                            </w:pPr>
                            <w:r>
                              <w:rPr>
                                <w:b/>
                                <w:sz w:val="24"/>
                                <w:szCs w:val="24"/>
                              </w:rPr>
                              <w:t>Our Mission Statement at Scott Middle School:</w:t>
                            </w:r>
                          </w:p>
                          <w:p w:rsidR="00EF271B" w:rsidRDefault="00EF271B" w:rsidP="00A1694F">
                            <w:pPr>
                              <w:spacing w:line="240" w:lineRule="auto"/>
                              <w:rPr>
                                <w:sz w:val="24"/>
                                <w:szCs w:val="24"/>
                              </w:rPr>
                            </w:pPr>
                            <w:r>
                              <w:rPr>
                                <w:b/>
                                <w:sz w:val="28"/>
                                <w:szCs w:val="28"/>
                              </w:rPr>
                              <w:t xml:space="preserve">                                        S</w:t>
                            </w:r>
                            <w:r>
                              <w:rPr>
                                <w:sz w:val="24"/>
                                <w:szCs w:val="24"/>
                              </w:rPr>
                              <w:t>cholarship</w:t>
                            </w:r>
                          </w:p>
                          <w:p w:rsidR="00EF271B" w:rsidRDefault="00EF271B" w:rsidP="00A1694F">
                            <w:pPr>
                              <w:spacing w:line="240" w:lineRule="auto"/>
                              <w:rPr>
                                <w:sz w:val="24"/>
                                <w:szCs w:val="24"/>
                              </w:rPr>
                            </w:pPr>
                            <w:r>
                              <w:rPr>
                                <w:sz w:val="24"/>
                                <w:szCs w:val="24"/>
                              </w:rPr>
                              <w:t xml:space="preserve">                                              </w:t>
                            </w:r>
                            <w:r>
                              <w:rPr>
                                <w:b/>
                                <w:sz w:val="28"/>
                                <w:szCs w:val="28"/>
                              </w:rPr>
                              <w:t>C</w:t>
                            </w:r>
                            <w:r>
                              <w:rPr>
                                <w:sz w:val="24"/>
                                <w:szCs w:val="24"/>
                              </w:rPr>
                              <w:t>ommitment</w:t>
                            </w:r>
                          </w:p>
                          <w:p w:rsidR="00EF271B" w:rsidRDefault="00EF271B" w:rsidP="00A1694F">
                            <w:pPr>
                              <w:spacing w:line="240" w:lineRule="auto"/>
                              <w:rPr>
                                <w:sz w:val="24"/>
                                <w:szCs w:val="24"/>
                              </w:rPr>
                            </w:pPr>
                            <w:r>
                              <w:rPr>
                                <w:sz w:val="24"/>
                                <w:szCs w:val="24"/>
                              </w:rPr>
                              <w:t xml:space="preserve">                                              </w:t>
                            </w:r>
                            <w:r>
                              <w:rPr>
                                <w:b/>
                                <w:sz w:val="28"/>
                                <w:szCs w:val="28"/>
                              </w:rPr>
                              <w:t>O</w:t>
                            </w:r>
                            <w:r>
                              <w:rPr>
                                <w:sz w:val="24"/>
                                <w:szCs w:val="24"/>
                              </w:rPr>
                              <w:t>pportunity</w:t>
                            </w:r>
                          </w:p>
                          <w:p w:rsidR="00EF271B" w:rsidRDefault="00EF271B" w:rsidP="00A1694F">
                            <w:pPr>
                              <w:spacing w:line="240" w:lineRule="auto"/>
                              <w:rPr>
                                <w:sz w:val="24"/>
                                <w:szCs w:val="24"/>
                              </w:rPr>
                            </w:pPr>
                            <w:r>
                              <w:rPr>
                                <w:sz w:val="24"/>
                                <w:szCs w:val="24"/>
                              </w:rPr>
                              <w:t xml:space="preserve">                                              </w:t>
                            </w:r>
                            <w:r>
                              <w:rPr>
                                <w:b/>
                                <w:sz w:val="28"/>
                                <w:szCs w:val="28"/>
                              </w:rPr>
                              <w:t>T</w:t>
                            </w:r>
                            <w:r>
                              <w:rPr>
                                <w:sz w:val="24"/>
                                <w:szCs w:val="24"/>
                              </w:rPr>
                              <w:t>eamwork</w:t>
                            </w:r>
                          </w:p>
                          <w:p w:rsidR="00EF271B" w:rsidRDefault="00EF271B" w:rsidP="00A1694F">
                            <w:pPr>
                              <w:spacing w:line="240" w:lineRule="auto"/>
                              <w:rPr>
                                <w:sz w:val="24"/>
                                <w:szCs w:val="24"/>
                              </w:rPr>
                            </w:pPr>
                            <w:r>
                              <w:rPr>
                                <w:sz w:val="24"/>
                                <w:szCs w:val="24"/>
                              </w:rPr>
                              <w:t xml:space="preserve">                                              </w:t>
                            </w:r>
                            <w:r>
                              <w:rPr>
                                <w:b/>
                                <w:sz w:val="28"/>
                                <w:szCs w:val="28"/>
                              </w:rPr>
                              <w:t>T</w:t>
                            </w:r>
                            <w:r>
                              <w:rPr>
                                <w:sz w:val="24"/>
                                <w:szCs w:val="24"/>
                              </w:rPr>
                              <w:t>radition</w:t>
                            </w:r>
                          </w:p>
                          <w:p w:rsidR="00EF271B" w:rsidRDefault="00EF271B" w:rsidP="003F49C3">
                            <w:pPr>
                              <w:spacing w:line="240" w:lineRule="auto"/>
                              <w:jc w:val="center"/>
                              <w:rPr>
                                <w:sz w:val="24"/>
                                <w:szCs w:val="24"/>
                              </w:rPr>
                            </w:pPr>
                          </w:p>
                          <w:p w:rsidR="00EF271B" w:rsidRPr="003F49C3" w:rsidRDefault="00EF271B" w:rsidP="003F49C3">
                            <w:pPr>
                              <w:spacing w:line="240" w:lineRule="auto"/>
                              <w:jc w:val="center"/>
                              <w:rPr>
                                <w:b/>
                                <w:sz w:val="24"/>
                                <w:szCs w:val="24"/>
                              </w:rPr>
                            </w:pPr>
                            <w:r>
                              <w:rPr>
                                <w:b/>
                                <w:sz w:val="24"/>
                                <w:szCs w:val="24"/>
                              </w:rPr>
                              <w:t>A safe, inclusive quality learning environment</w:t>
                            </w:r>
                          </w:p>
                          <w:p w:rsidR="00EF271B" w:rsidRDefault="00EF271B" w:rsidP="00A1694F">
                            <w:pPr>
                              <w:spacing w:line="240" w:lineRule="auto"/>
                              <w:rPr>
                                <w:sz w:val="24"/>
                                <w:szCs w:val="24"/>
                              </w:rPr>
                            </w:pPr>
                          </w:p>
                          <w:p w:rsidR="00EF271B" w:rsidRPr="002F5CB3" w:rsidRDefault="00EF271B" w:rsidP="002F5CB3">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7BCE" id="Text Box 259" o:spid="_x0000_s1068" type="#_x0000_t202" style="position:absolute;margin-left:21pt;margin-top:568.2pt;width:317.4pt;height:160.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" fillcolor="white [3201]" stroked="f" strokeweight=".5pt">
                <v:textbox>
                  <w:txbxContent>
                    <w:p w:rsidR="00EF271B" w:rsidRDefault="00EF271B" w:rsidP="00A1694F">
                      <w:pPr>
                        <w:jc w:val="center"/>
                        <w:rPr>
                          <w:b/>
                          <w:sz w:val="24"/>
                          <w:szCs w:val="24"/>
                        </w:rPr>
                      </w:pPr>
                      <w:r>
                        <w:rPr>
                          <w:b/>
                          <w:sz w:val="24"/>
                          <w:szCs w:val="24"/>
                        </w:rPr>
                        <w:t>Our Mission Statement at Scott Middle School:</w:t>
                      </w:r>
                    </w:p>
                    <w:p w:rsidR="00EF271B" w:rsidRDefault="00EF271B" w:rsidP="00A1694F">
                      <w:pPr>
                        <w:spacing w:line="240" w:lineRule="auto"/>
                        <w:rPr>
                          <w:sz w:val="24"/>
                          <w:szCs w:val="24"/>
                        </w:rPr>
                      </w:pPr>
                      <w:r>
                        <w:rPr>
                          <w:b/>
                          <w:sz w:val="28"/>
                          <w:szCs w:val="28"/>
                        </w:rPr>
                        <w:t xml:space="preserve">                                        S</w:t>
                      </w:r>
                      <w:r>
                        <w:rPr>
                          <w:sz w:val="24"/>
                          <w:szCs w:val="24"/>
                        </w:rPr>
                        <w:t>cholarship</w:t>
                      </w:r>
                    </w:p>
                    <w:p w:rsidR="00EF271B" w:rsidRDefault="00EF271B" w:rsidP="00A1694F">
                      <w:pPr>
                        <w:spacing w:line="240" w:lineRule="auto"/>
                        <w:rPr>
                          <w:sz w:val="24"/>
                          <w:szCs w:val="24"/>
                        </w:rPr>
                      </w:pPr>
                      <w:r>
                        <w:rPr>
                          <w:sz w:val="24"/>
                          <w:szCs w:val="24"/>
                        </w:rPr>
                        <w:t xml:space="preserve">                                              </w:t>
                      </w:r>
                      <w:r>
                        <w:rPr>
                          <w:b/>
                          <w:sz w:val="28"/>
                          <w:szCs w:val="28"/>
                        </w:rPr>
                        <w:t>C</w:t>
                      </w:r>
                      <w:r>
                        <w:rPr>
                          <w:sz w:val="24"/>
                          <w:szCs w:val="24"/>
                        </w:rPr>
                        <w:t>ommitment</w:t>
                      </w:r>
                    </w:p>
                    <w:p w:rsidR="00EF271B" w:rsidRDefault="00EF271B" w:rsidP="00A1694F">
                      <w:pPr>
                        <w:spacing w:line="240" w:lineRule="auto"/>
                        <w:rPr>
                          <w:sz w:val="24"/>
                          <w:szCs w:val="24"/>
                        </w:rPr>
                      </w:pPr>
                      <w:r>
                        <w:rPr>
                          <w:sz w:val="24"/>
                          <w:szCs w:val="24"/>
                        </w:rPr>
                        <w:t xml:space="preserve">                                              </w:t>
                      </w:r>
                      <w:r>
                        <w:rPr>
                          <w:b/>
                          <w:sz w:val="28"/>
                          <w:szCs w:val="28"/>
                        </w:rPr>
                        <w:t>O</w:t>
                      </w:r>
                      <w:r>
                        <w:rPr>
                          <w:sz w:val="24"/>
                          <w:szCs w:val="24"/>
                        </w:rPr>
                        <w:t>pportunity</w:t>
                      </w:r>
                    </w:p>
                    <w:p w:rsidR="00EF271B" w:rsidRDefault="00EF271B" w:rsidP="00A1694F">
                      <w:pPr>
                        <w:spacing w:line="240" w:lineRule="auto"/>
                        <w:rPr>
                          <w:sz w:val="24"/>
                          <w:szCs w:val="24"/>
                        </w:rPr>
                      </w:pPr>
                      <w:r>
                        <w:rPr>
                          <w:sz w:val="24"/>
                          <w:szCs w:val="24"/>
                        </w:rPr>
                        <w:t xml:space="preserve">                                              </w:t>
                      </w:r>
                      <w:r>
                        <w:rPr>
                          <w:b/>
                          <w:sz w:val="28"/>
                          <w:szCs w:val="28"/>
                        </w:rPr>
                        <w:t>T</w:t>
                      </w:r>
                      <w:r>
                        <w:rPr>
                          <w:sz w:val="24"/>
                          <w:szCs w:val="24"/>
                        </w:rPr>
                        <w:t>eamwork</w:t>
                      </w:r>
                    </w:p>
                    <w:p w:rsidR="00EF271B" w:rsidRDefault="00EF271B" w:rsidP="00A1694F">
                      <w:pPr>
                        <w:spacing w:line="240" w:lineRule="auto"/>
                        <w:rPr>
                          <w:sz w:val="24"/>
                          <w:szCs w:val="24"/>
                        </w:rPr>
                      </w:pPr>
                      <w:r>
                        <w:rPr>
                          <w:sz w:val="24"/>
                          <w:szCs w:val="24"/>
                        </w:rPr>
                        <w:t xml:space="preserve">                                              </w:t>
                      </w:r>
                      <w:r>
                        <w:rPr>
                          <w:b/>
                          <w:sz w:val="28"/>
                          <w:szCs w:val="28"/>
                        </w:rPr>
                        <w:t>T</w:t>
                      </w:r>
                      <w:r>
                        <w:rPr>
                          <w:sz w:val="24"/>
                          <w:szCs w:val="24"/>
                        </w:rPr>
                        <w:t>radition</w:t>
                      </w:r>
                    </w:p>
                    <w:p w:rsidR="00EF271B" w:rsidRDefault="00EF271B" w:rsidP="003F49C3">
                      <w:pPr>
                        <w:spacing w:line="240" w:lineRule="auto"/>
                        <w:jc w:val="center"/>
                        <w:rPr>
                          <w:sz w:val="24"/>
                          <w:szCs w:val="24"/>
                        </w:rPr>
                      </w:pPr>
                    </w:p>
                    <w:p w:rsidR="00EF271B" w:rsidRPr="003F49C3" w:rsidRDefault="00EF271B" w:rsidP="003F49C3">
                      <w:pPr>
                        <w:spacing w:line="240" w:lineRule="auto"/>
                        <w:jc w:val="center"/>
                        <w:rPr>
                          <w:b/>
                          <w:sz w:val="24"/>
                          <w:szCs w:val="24"/>
                        </w:rPr>
                      </w:pPr>
                      <w:r>
                        <w:rPr>
                          <w:b/>
                          <w:sz w:val="24"/>
                          <w:szCs w:val="24"/>
                        </w:rPr>
                        <w:t>A safe, inclusive quality learning environment</w:t>
                      </w:r>
                    </w:p>
                    <w:p w:rsidR="00EF271B" w:rsidRDefault="00EF271B" w:rsidP="00A1694F">
                      <w:pPr>
                        <w:spacing w:line="240" w:lineRule="auto"/>
                        <w:rPr>
                          <w:sz w:val="24"/>
                          <w:szCs w:val="24"/>
                        </w:rPr>
                      </w:pPr>
                    </w:p>
                    <w:p w:rsidR="00EF271B" w:rsidRPr="002F5CB3" w:rsidRDefault="00EF271B" w:rsidP="002F5CB3">
                      <w:pPr>
                        <w:spacing w:line="240" w:lineRule="auto"/>
                        <w:jc w:val="center"/>
                        <w:rPr>
                          <w:sz w:val="24"/>
                          <w:szCs w:val="24"/>
                        </w:rPr>
                      </w:pPr>
                    </w:p>
                  </w:txbxContent>
                </v:textbox>
              </v:shape>
            </w:pict>
          </mc:Fallback>
        </mc:AlternateContent>
      </w:r>
      <w:r w:rsidR="00A1694F">
        <w:rPr>
          <w:noProof/>
        </w:rPr>
        <mc:AlternateContent>
          <mc:Choice Requires="wps">
            <w:drawing>
              <wp:anchor distT="0" distB="0" distL="114300" distR="114300" simplePos="0" relativeHeight="251835392" behindDoc="0" locked="0" layoutInCell="1" allowOverlap="1" wp14:anchorId="428A9126" wp14:editId="58EF453B">
                <wp:simplePos x="0" y="0"/>
                <wp:positionH relativeFrom="column">
                  <wp:posOffset>4434840</wp:posOffset>
                </wp:positionH>
                <wp:positionV relativeFrom="paragraph">
                  <wp:posOffset>6263640</wp:posOffset>
                </wp:positionV>
                <wp:extent cx="2606040" cy="1508760"/>
                <wp:effectExtent l="0" t="0" r="22860" b="15240"/>
                <wp:wrapNone/>
                <wp:docPr id="257" name="Text Box 257"/>
                <wp:cNvGraphicFramePr/>
                <a:graphic xmlns:a="http://schemas.openxmlformats.org/drawingml/2006/main">
                  <a:graphicData uri="http://schemas.microsoft.com/office/word/2010/wordprocessingShape">
                    <wps:wsp>
                      <wps:cNvSpPr txBox="1"/>
                      <wps:spPr>
                        <a:xfrm>
                          <a:off x="0" y="0"/>
                          <a:ext cx="2606040" cy="1508760"/>
                        </a:xfrm>
                        <a:prstGeom prst="rect">
                          <a:avLst/>
                        </a:prstGeom>
                        <a:solidFill>
                          <a:schemeClr val="lt1"/>
                        </a:solidFill>
                        <a:ln w="190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A1694F">
                            <w:pPr>
                              <w:spacing w:line="240" w:lineRule="auto"/>
                              <w:jc w:val="center"/>
                              <w:rPr>
                                <w:b/>
                              </w:rPr>
                            </w:pPr>
                            <w:r>
                              <w:rPr>
                                <w:b/>
                              </w:rPr>
                              <w:t>Scott Middle School</w:t>
                            </w:r>
                          </w:p>
                          <w:p w:rsidR="00EF271B" w:rsidRDefault="00EF271B" w:rsidP="00A1694F">
                            <w:pPr>
                              <w:spacing w:line="240" w:lineRule="auto"/>
                              <w:jc w:val="center"/>
                              <w:rPr>
                                <w:b/>
                              </w:rPr>
                            </w:pPr>
                            <w:r>
                              <w:rPr>
                                <w:b/>
                              </w:rPr>
                              <w:t>2200 Pine Lake Rd</w:t>
                            </w:r>
                          </w:p>
                          <w:p w:rsidR="00EF271B" w:rsidRDefault="00EF271B" w:rsidP="00A1694F">
                            <w:pPr>
                              <w:spacing w:line="240" w:lineRule="auto"/>
                              <w:jc w:val="center"/>
                              <w:rPr>
                                <w:b/>
                              </w:rPr>
                            </w:pPr>
                            <w:r>
                              <w:rPr>
                                <w:b/>
                              </w:rPr>
                              <w:t>Lincoln, NE 68510</w:t>
                            </w:r>
                          </w:p>
                          <w:p w:rsidR="00EF271B" w:rsidRDefault="00EF271B" w:rsidP="00A1694F">
                            <w:pPr>
                              <w:spacing w:line="240" w:lineRule="auto"/>
                              <w:jc w:val="center"/>
                              <w:rPr>
                                <w:b/>
                              </w:rPr>
                            </w:pPr>
                          </w:p>
                          <w:p w:rsidR="00EF271B" w:rsidRDefault="00EF271B" w:rsidP="00A1694F">
                            <w:pPr>
                              <w:spacing w:line="240" w:lineRule="auto"/>
                              <w:jc w:val="center"/>
                              <w:rPr>
                                <w:b/>
                              </w:rPr>
                            </w:pPr>
                            <w:r>
                              <w:rPr>
                                <w:b/>
                              </w:rPr>
                              <w:t>Phone:  402-436-1218</w:t>
                            </w:r>
                          </w:p>
                          <w:p w:rsidR="00EF271B" w:rsidRDefault="00EF271B" w:rsidP="00A1694F">
                            <w:pPr>
                              <w:spacing w:line="240" w:lineRule="auto"/>
                              <w:jc w:val="center"/>
                              <w:rPr>
                                <w:b/>
                              </w:rPr>
                            </w:pPr>
                            <w:r>
                              <w:rPr>
                                <w:b/>
                              </w:rPr>
                              <w:t>Fax:  402-458-3218</w:t>
                            </w:r>
                          </w:p>
                          <w:p w:rsidR="00EF271B" w:rsidRDefault="00EF271B" w:rsidP="00A1694F">
                            <w:pPr>
                              <w:spacing w:line="240" w:lineRule="auto"/>
                              <w:jc w:val="center"/>
                              <w:rPr>
                                <w:b/>
                              </w:rPr>
                            </w:pPr>
                          </w:p>
                          <w:p w:rsidR="00EF271B" w:rsidRDefault="00EF271B" w:rsidP="00A1694F">
                            <w:pPr>
                              <w:spacing w:line="240" w:lineRule="auto"/>
                              <w:jc w:val="center"/>
                              <w:rPr>
                                <w:b/>
                              </w:rPr>
                            </w:pPr>
                            <w:r>
                              <w:rPr>
                                <w:b/>
                              </w:rPr>
                              <w:t>Office Hours:  M-F from 7:30-4:00</w:t>
                            </w:r>
                          </w:p>
                          <w:p w:rsidR="00EF271B" w:rsidRDefault="00EF271B" w:rsidP="00A1694F">
                            <w:pPr>
                              <w:spacing w:line="240" w:lineRule="auto"/>
                              <w:jc w:val="center"/>
                              <w:rPr>
                                <w:b/>
                              </w:rPr>
                            </w:pPr>
                          </w:p>
                          <w:p w:rsidR="00EF271B" w:rsidRDefault="00EF271B" w:rsidP="00A1694F">
                            <w:pPr>
                              <w:spacing w:after="120"/>
                              <w:jc w:val="center"/>
                              <w:rPr>
                                <w:b/>
                              </w:rPr>
                            </w:pPr>
                          </w:p>
                          <w:p w:rsidR="00EF271B" w:rsidRPr="00A1694F" w:rsidRDefault="00EF271B" w:rsidP="00A1694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9126" id="Text Box 257" o:spid="_x0000_s1069" type="#_x0000_t202" style="position:absolute;margin-left:349.2pt;margin-top:493.2pt;width:205.2pt;height:118.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" fillcolor="white [3201]" strokecolor="#76923c [2406]" strokeweight="1.5pt">
                <v:textbox>
                  <w:txbxContent>
                    <w:p w:rsidR="00EF271B" w:rsidRDefault="00EF271B" w:rsidP="00A1694F">
                      <w:pPr>
                        <w:spacing w:line="240" w:lineRule="auto"/>
                        <w:jc w:val="center"/>
                        <w:rPr>
                          <w:b/>
                        </w:rPr>
                      </w:pPr>
                      <w:r>
                        <w:rPr>
                          <w:b/>
                        </w:rPr>
                        <w:t>Scott Middle School</w:t>
                      </w:r>
                    </w:p>
                    <w:p w:rsidR="00EF271B" w:rsidRDefault="00EF271B" w:rsidP="00A1694F">
                      <w:pPr>
                        <w:spacing w:line="240" w:lineRule="auto"/>
                        <w:jc w:val="center"/>
                        <w:rPr>
                          <w:b/>
                        </w:rPr>
                      </w:pPr>
                      <w:r>
                        <w:rPr>
                          <w:b/>
                        </w:rPr>
                        <w:t>2200 Pine Lake Rd</w:t>
                      </w:r>
                    </w:p>
                    <w:p w:rsidR="00EF271B" w:rsidRDefault="00EF271B" w:rsidP="00A1694F">
                      <w:pPr>
                        <w:spacing w:line="240" w:lineRule="auto"/>
                        <w:jc w:val="center"/>
                        <w:rPr>
                          <w:b/>
                        </w:rPr>
                      </w:pPr>
                      <w:r>
                        <w:rPr>
                          <w:b/>
                        </w:rPr>
                        <w:t>Lincoln, NE 68510</w:t>
                      </w:r>
                    </w:p>
                    <w:p w:rsidR="00EF271B" w:rsidRDefault="00EF271B" w:rsidP="00A1694F">
                      <w:pPr>
                        <w:spacing w:line="240" w:lineRule="auto"/>
                        <w:jc w:val="center"/>
                        <w:rPr>
                          <w:b/>
                        </w:rPr>
                      </w:pPr>
                    </w:p>
                    <w:p w:rsidR="00EF271B" w:rsidRDefault="00EF271B" w:rsidP="00A1694F">
                      <w:pPr>
                        <w:spacing w:line="240" w:lineRule="auto"/>
                        <w:jc w:val="center"/>
                        <w:rPr>
                          <w:b/>
                        </w:rPr>
                      </w:pPr>
                      <w:r>
                        <w:rPr>
                          <w:b/>
                        </w:rPr>
                        <w:t>Phone:  402-436-1218</w:t>
                      </w:r>
                    </w:p>
                    <w:p w:rsidR="00EF271B" w:rsidRDefault="00EF271B" w:rsidP="00A1694F">
                      <w:pPr>
                        <w:spacing w:line="240" w:lineRule="auto"/>
                        <w:jc w:val="center"/>
                        <w:rPr>
                          <w:b/>
                        </w:rPr>
                      </w:pPr>
                      <w:r>
                        <w:rPr>
                          <w:b/>
                        </w:rPr>
                        <w:t>Fax:  402-458-3218</w:t>
                      </w:r>
                    </w:p>
                    <w:p w:rsidR="00EF271B" w:rsidRDefault="00EF271B" w:rsidP="00A1694F">
                      <w:pPr>
                        <w:spacing w:line="240" w:lineRule="auto"/>
                        <w:jc w:val="center"/>
                        <w:rPr>
                          <w:b/>
                        </w:rPr>
                      </w:pPr>
                    </w:p>
                    <w:p w:rsidR="00EF271B" w:rsidRDefault="00EF271B" w:rsidP="00A1694F">
                      <w:pPr>
                        <w:spacing w:line="240" w:lineRule="auto"/>
                        <w:jc w:val="center"/>
                        <w:rPr>
                          <w:b/>
                        </w:rPr>
                      </w:pPr>
                      <w:r>
                        <w:rPr>
                          <w:b/>
                        </w:rPr>
                        <w:t>Office Hours:  M-F from 7:30-4:00</w:t>
                      </w:r>
                    </w:p>
                    <w:p w:rsidR="00EF271B" w:rsidRDefault="00EF271B" w:rsidP="00A1694F">
                      <w:pPr>
                        <w:spacing w:line="240" w:lineRule="auto"/>
                        <w:jc w:val="center"/>
                        <w:rPr>
                          <w:b/>
                        </w:rPr>
                      </w:pPr>
                    </w:p>
                    <w:p w:rsidR="00EF271B" w:rsidRDefault="00EF271B" w:rsidP="00A1694F">
                      <w:pPr>
                        <w:spacing w:after="120"/>
                        <w:jc w:val="center"/>
                        <w:rPr>
                          <w:b/>
                        </w:rPr>
                      </w:pPr>
                    </w:p>
                    <w:p w:rsidR="00EF271B" w:rsidRPr="00A1694F" w:rsidRDefault="00EF271B" w:rsidP="00A1694F">
                      <w:pPr>
                        <w:rPr>
                          <w:b/>
                        </w:rPr>
                      </w:pPr>
                    </w:p>
                  </w:txbxContent>
                </v:textbox>
              </v:shape>
            </w:pict>
          </mc:Fallback>
        </mc:AlternateContent>
      </w:r>
      <w:r w:rsidR="00A7143A">
        <w:rPr>
          <w:noProof/>
        </w:rPr>
        <mc:AlternateContent>
          <mc:Choice Requires="wps">
            <w:drawing>
              <wp:anchor distT="0" distB="0" distL="114300" distR="114300" simplePos="0" relativeHeight="251842560" behindDoc="0" locked="0" layoutInCell="1" allowOverlap="1" wp14:anchorId="72541C14" wp14:editId="1FC61704">
                <wp:simplePos x="0" y="0"/>
                <wp:positionH relativeFrom="column">
                  <wp:posOffset>281940</wp:posOffset>
                </wp:positionH>
                <wp:positionV relativeFrom="paragraph">
                  <wp:posOffset>1965960</wp:posOffset>
                </wp:positionV>
                <wp:extent cx="3261360" cy="4198620"/>
                <wp:effectExtent l="0" t="0" r="15240" b="11430"/>
                <wp:wrapNone/>
                <wp:docPr id="264" name="Text Box 264"/>
                <wp:cNvGraphicFramePr/>
                <a:graphic xmlns:a="http://schemas.openxmlformats.org/drawingml/2006/main">
                  <a:graphicData uri="http://schemas.microsoft.com/office/word/2010/wordprocessingShape">
                    <wps:wsp>
                      <wps:cNvSpPr txBox="1"/>
                      <wps:spPr>
                        <a:xfrm>
                          <a:off x="0" y="0"/>
                          <a:ext cx="3261360" cy="4198620"/>
                        </a:xfrm>
                        <a:prstGeom prst="rect">
                          <a:avLst/>
                        </a:prstGeom>
                        <a:solidFill>
                          <a:schemeClr val="bg2">
                            <a:lumMod val="90000"/>
                          </a:schemeClr>
                        </a:solidFill>
                        <a:ln w="6350">
                          <a:solidFill>
                            <a:schemeClr val="bg2">
                              <a:lumMod val="75000"/>
                            </a:schemeClr>
                          </a:solidFill>
                        </a:ln>
                        <a:effectLst/>
                      </wps:spPr>
                      <wps:txbx>
                        <w:txbxContent>
                          <w:p w:rsidR="00B61046" w:rsidRDefault="00B61046" w:rsidP="00BE462B">
                            <w:pPr>
                              <w:jc w:val="center"/>
                              <w:rPr>
                                <w:b/>
                                <w:sz w:val="28"/>
                                <w:szCs w:val="28"/>
                                <w:u w:val="single"/>
                              </w:rPr>
                            </w:pPr>
                          </w:p>
                          <w:p w:rsidR="00EF271B" w:rsidRPr="00BE462B" w:rsidRDefault="00EF271B" w:rsidP="00BE462B">
                            <w:pPr>
                              <w:jc w:val="center"/>
                              <w:rPr>
                                <w:b/>
                                <w:sz w:val="28"/>
                                <w:szCs w:val="28"/>
                                <w:u w:val="single"/>
                              </w:rPr>
                            </w:pPr>
                            <w:r w:rsidRPr="00BE462B">
                              <w:rPr>
                                <w:b/>
                                <w:sz w:val="28"/>
                                <w:szCs w:val="28"/>
                                <w:u w:val="single"/>
                              </w:rPr>
                              <w:t>6</w:t>
                            </w:r>
                            <w:r w:rsidRPr="00BE462B">
                              <w:rPr>
                                <w:b/>
                                <w:sz w:val="28"/>
                                <w:szCs w:val="28"/>
                                <w:u w:val="single"/>
                                <w:vertAlign w:val="superscript"/>
                              </w:rPr>
                              <w:t>th</w:t>
                            </w:r>
                            <w:r w:rsidRPr="00BE462B">
                              <w:rPr>
                                <w:b/>
                                <w:sz w:val="28"/>
                                <w:szCs w:val="28"/>
                                <w:u w:val="single"/>
                              </w:rPr>
                              <w:t xml:space="preserve"> Grade Supply List</w:t>
                            </w:r>
                          </w:p>
                          <w:p w:rsidR="00EF271B" w:rsidRDefault="00EF271B" w:rsidP="00B3510F">
                            <w:pPr>
                              <w:jc w:val="center"/>
                            </w:pPr>
                          </w:p>
                          <w:p w:rsidR="00EF271B" w:rsidRDefault="00EF271B" w:rsidP="00B3510F">
                            <w:pPr>
                              <w:jc w:val="center"/>
                            </w:pPr>
                          </w:p>
                          <w:p w:rsidR="00EF271B" w:rsidRDefault="00EF271B" w:rsidP="00B3510F">
                            <w:pPr>
                              <w:jc w:val="center"/>
                            </w:pPr>
                            <w:r>
                              <w:t>Small accordion file for 4-5 folders</w:t>
                            </w:r>
                          </w:p>
                          <w:p w:rsidR="00EF271B" w:rsidRDefault="00EF271B" w:rsidP="00BA4F2D">
                            <w:pPr>
                              <w:jc w:val="center"/>
                            </w:pPr>
                            <w:r>
                              <w:t>4-5 folders with pockets</w:t>
                            </w:r>
                          </w:p>
                          <w:p w:rsidR="00EF271B" w:rsidRDefault="00EF271B" w:rsidP="00BA4F2D">
                            <w:pPr>
                              <w:jc w:val="center"/>
                            </w:pPr>
                            <w:r>
                              <w:t>4-5 spiral notebooks</w:t>
                            </w:r>
                          </w:p>
                          <w:p w:rsidR="00EF271B" w:rsidRDefault="00EF271B" w:rsidP="00BA4F2D">
                            <w:pPr>
                              <w:jc w:val="center"/>
                            </w:pPr>
                            <w:r>
                              <w:t>No. 2 pencils</w:t>
                            </w:r>
                          </w:p>
                          <w:p w:rsidR="00EF271B" w:rsidRDefault="00EF271B" w:rsidP="00BE462B">
                            <w:pPr>
                              <w:jc w:val="center"/>
                            </w:pPr>
                            <w:r>
                              <w:t>Black or blue ink pens</w:t>
                            </w:r>
                          </w:p>
                          <w:p w:rsidR="00EF271B" w:rsidRDefault="00EF271B" w:rsidP="00BE462B">
                            <w:pPr>
                              <w:jc w:val="center"/>
                            </w:pPr>
                            <w:r>
                              <w:t>Colored pencils</w:t>
                            </w:r>
                          </w:p>
                          <w:p w:rsidR="00EF271B" w:rsidRDefault="00EF271B" w:rsidP="00BE462B">
                            <w:pPr>
                              <w:jc w:val="center"/>
                            </w:pPr>
                            <w:r>
                              <w:t>Non-permanent colored markers</w:t>
                            </w:r>
                          </w:p>
                          <w:p w:rsidR="00EF271B" w:rsidRDefault="00EF271B" w:rsidP="00BE462B">
                            <w:pPr>
                              <w:jc w:val="center"/>
                            </w:pPr>
                            <w:r>
                              <w:t>Glue sticks</w:t>
                            </w:r>
                          </w:p>
                          <w:p w:rsidR="00EF271B" w:rsidRDefault="00EF271B" w:rsidP="00BE462B">
                            <w:pPr>
                              <w:jc w:val="center"/>
                            </w:pPr>
                            <w:r>
                              <w:t xml:space="preserve"> Calculator</w:t>
                            </w:r>
                          </w:p>
                          <w:p w:rsidR="00EF271B" w:rsidRDefault="00EF271B" w:rsidP="00BE462B">
                            <w:pPr>
                              <w:jc w:val="center"/>
                            </w:pPr>
                            <w:r>
                              <w:t>Ruler- metric/standard measurement</w:t>
                            </w:r>
                          </w:p>
                          <w:p w:rsidR="00EF271B" w:rsidRDefault="00EF271B" w:rsidP="00BE462B">
                            <w:pPr>
                              <w:jc w:val="center"/>
                            </w:pPr>
                            <w:r>
                              <w:t>Backpack- not on wheels</w:t>
                            </w:r>
                          </w:p>
                          <w:p w:rsidR="00EF271B" w:rsidRDefault="00EF271B" w:rsidP="00BE462B">
                            <w:pPr>
                              <w:jc w:val="center"/>
                            </w:pPr>
                            <w:r>
                              <w:t>Change of clothes for PE- shirt, shoes, shorts</w:t>
                            </w:r>
                          </w:p>
                          <w:p w:rsidR="00EF271B" w:rsidRPr="00BE462B" w:rsidRDefault="00EF271B" w:rsidP="00BE462B">
                            <w:pPr>
                              <w:jc w:val="cente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Pr="002B24DF" w:rsidRDefault="00EF271B" w:rsidP="00BA4F2D">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1C14" id="Text Box 264" o:spid="_x0000_s1070" type="#_x0000_t202" style="position:absolute;margin-left:22.2pt;margin-top:154.8pt;width:256.8pt;height:330.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" fillcolor="#ddd8c2 [2894]" strokecolor="#c4bc96 [2414]" strokeweight=".5pt">
                <v:textbox>
                  <w:txbxContent>
                    <w:p w:rsidR="00B61046" w:rsidRDefault="00B61046" w:rsidP="00BE462B">
                      <w:pPr>
                        <w:jc w:val="center"/>
                        <w:rPr>
                          <w:b/>
                          <w:sz w:val="28"/>
                          <w:szCs w:val="28"/>
                          <w:u w:val="single"/>
                        </w:rPr>
                      </w:pPr>
                    </w:p>
                    <w:p w:rsidR="00EF271B" w:rsidRPr="00BE462B" w:rsidRDefault="00EF271B" w:rsidP="00BE462B">
                      <w:pPr>
                        <w:jc w:val="center"/>
                        <w:rPr>
                          <w:b/>
                          <w:sz w:val="28"/>
                          <w:szCs w:val="28"/>
                          <w:u w:val="single"/>
                        </w:rPr>
                      </w:pPr>
                      <w:r w:rsidRPr="00BE462B">
                        <w:rPr>
                          <w:b/>
                          <w:sz w:val="28"/>
                          <w:szCs w:val="28"/>
                          <w:u w:val="single"/>
                        </w:rPr>
                        <w:t>6</w:t>
                      </w:r>
                      <w:r w:rsidRPr="00BE462B">
                        <w:rPr>
                          <w:b/>
                          <w:sz w:val="28"/>
                          <w:szCs w:val="28"/>
                          <w:u w:val="single"/>
                          <w:vertAlign w:val="superscript"/>
                        </w:rPr>
                        <w:t>th</w:t>
                      </w:r>
                      <w:r w:rsidRPr="00BE462B">
                        <w:rPr>
                          <w:b/>
                          <w:sz w:val="28"/>
                          <w:szCs w:val="28"/>
                          <w:u w:val="single"/>
                        </w:rPr>
                        <w:t xml:space="preserve"> Grade Supply List</w:t>
                      </w:r>
                    </w:p>
                    <w:p w:rsidR="00EF271B" w:rsidRDefault="00EF271B" w:rsidP="00B3510F">
                      <w:pPr>
                        <w:jc w:val="center"/>
                      </w:pPr>
                    </w:p>
                    <w:p w:rsidR="00EF271B" w:rsidRDefault="00EF271B" w:rsidP="00B3510F">
                      <w:pPr>
                        <w:jc w:val="center"/>
                      </w:pPr>
                    </w:p>
                    <w:p w:rsidR="00EF271B" w:rsidRDefault="00EF271B" w:rsidP="00B3510F">
                      <w:pPr>
                        <w:jc w:val="center"/>
                      </w:pPr>
                      <w:r>
                        <w:t>Small accordion file for 4-5 folders</w:t>
                      </w:r>
                    </w:p>
                    <w:p w:rsidR="00EF271B" w:rsidRDefault="00EF271B" w:rsidP="00BA4F2D">
                      <w:pPr>
                        <w:jc w:val="center"/>
                      </w:pPr>
                      <w:r>
                        <w:t>4-5 folders with pockets</w:t>
                      </w:r>
                    </w:p>
                    <w:p w:rsidR="00EF271B" w:rsidRDefault="00EF271B" w:rsidP="00BA4F2D">
                      <w:pPr>
                        <w:jc w:val="center"/>
                      </w:pPr>
                      <w:r>
                        <w:t>4-5 spiral notebooks</w:t>
                      </w:r>
                    </w:p>
                    <w:p w:rsidR="00EF271B" w:rsidRDefault="00EF271B" w:rsidP="00BA4F2D">
                      <w:pPr>
                        <w:jc w:val="center"/>
                      </w:pPr>
                      <w:r>
                        <w:t>No. 2 pencils</w:t>
                      </w:r>
                    </w:p>
                    <w:p w:rsidR="00EF271B" w:rsidRDefault="00EF271B" w:rsidP="00BE462B">
                      <w:pPr>
                        <w:jc w:val="center"/>
                      </w:pPr>
                      <w:r>
                        <w:t>Black or blue ink pens</w:t>
                      </w:r>
                    </w:p>
                    <w:p w:rsidR="00EF271B" w:rsidRDefault="00EF271B" w:rsidP="00BE462B">
                      <w:pPr>
                        <w:jc w:val="center"/>
                      </w:pPr>
                      <w:r>
                        <w:t>Colored pencils</w:t>
                      </w:r>
                    </w:p>
                    <w:p w:rsidR="00EF271B" w:rsidRDefault="00EF271B" w:rsidP="00BE462B">
                      <w:pPr>
                        <w:jc w:val="center"/>
                      </w:pPr>
                      <w:r>
                        <w:t>Non-permanent colored markers</w:t>
                      </w:r>
                    </w:p>
                    <w:p w:rsidR="00EF271B" w:rsidRDefault="00EF271B" w:rsidP="00BE462B">
                      <w:pPr>
                        <w:jc w:val="center"/>
                      </w:pPr>
                      <w:r>
                        <w:t>Glue sticks</w:t>
                      </w:r>
                    </w:p>
                    <w:p w:rsidR="00EF271B" w:rsidRDefault="00EF271B" w:rsidP="00BE462B">
                      <w:pPr>
                        <w:jc w:val="center"/>
                      </w:pPr>
                      <w:r>
                        <w:t xml:space="preserve"> Calculator</w:t>
                      </w:r>
                    </w:p>
                    <w:p w:rsidR="00EF271B" w:rsidRDefault="00EF271B" w:rsidP="00BE462B">
                      <w:pPr>
                        <w:jc w:val="center"/>
                      </w:pPr>
                      <w:r>
                        <w:t>Ruler- metric/standard measurement</w:t>
                      </w:r>
                    </w:p>
                    <w:p w:rsidR="00EF271B" w:rsidRDefault="00EF271B" w:rsidP="00BE462B">
                      <w:pPr>
                        <w:jc w:val="center"/>
                      </w:pPr>
                      <w:r>
                        <w:t>Backpack- not on wheels</w:t>
                      </w:r>
                    </w:p>
                    <w:p w:rsidR="00EF271B" w:rsidRDefault="00EF271B" w:rsidP="00BE462B">
                      <w:pPr>
                        <w:jc w:val="center"/>
                      </w:pPr>
                      <w:r>
                        <w:t>Change of clothes for PE- shirt, shoes, shorts</w:t>
                      </w:r>
                    </w:p>
                    <w:p w:rsidR="00EF271B" w:rsidRPr="00BE462B" w:rsidRDefault="00EF271B" w:rsidP="00BE462B">
                      <w:pPr>
                        <w:jc w:val="cente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Default="00EF271B" w:rsidP="00BA4F2D">
                      <w:pPr>
                        <w:jc w:val="center"/>
                        <w:rPr>
                          <w:sz w:val="24"/>
                          <w:szCs w:val="24"/>
                        </w:rPr>
                      </w:pPr>
                    </w:p>
                    <w:p w:rsidR="00EF271B" w:rsidRPr="002B24DF" w:rsidRDefault="00EF271B" w:rsidP="00BA4F2D">
                      <w:pPr>
                        <w:jc w:val="center"/>
                        <w:rPr>
                          <w:sz w:val="24"/>
                          <w:szCs w:val="24"/>
                        </w:rPr>
                      </w:pPr>
                    </w:p>
                  </w:txbxContent>
                </v:textbox>
              </v:shape>
            </w:pict>
          </mc:Fallback>
        </mc:AlternateContent>
      </w:r>
      <w:r w:rsidR="00A7143A">
        <w:rPr>
          <w:noProof/>
        </w:rPr>
        <mc:AlternateContent>
          <mc:Choice Requires="wps">
            <w:drawing>
              <wp:anchor distT="0" distB="0" distL="114300" distR="114300" simplePos="0" relativeHeight="251833344" behindDoc="0" locked="0" layoutInCell="1" allowOverlap="1" wp14:anchorId="0D6DAFBA" wp14:editId="43FB19AF">
                <wp:simplePos x="0" y="0"/>
                <wp:positionH relativeFrom="column">
                  <wp:posOffset>167640</wp:posOffset>
                </wp:positionH>
                <wp:positionV relativeFrom="paragraph">
                  <wp:posOffset>167640</wp:posOffset>
                </wp:positionV>
                <wp:extent cx="3436620" cy="6073140"/>
                <wp:effectExtent l="0" t="0" r="0" b="3810"/>
                <wp:wrapNone/>
                <wp:docPr id="255"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36620" cy="607314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8964F" id="Freeform 143" o:spid="_x0000_s1026" style="position:absolute;margin-left:13.2pt;margin-top:13.2pt;width:270.6pt;height:478.2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2036,35138;3121,28524;0,18189;3121,8268;12036,2067;3034960,0;3045214,413;3075973,2894;3105841,7028;3135264,13642;3163795,22737;3191434,33485;3217736,47127;3243592,62009;3267664,78544;3290846,97147;3312689,117403;3345232,154195;3378667,203802;3396944,238941;3408981,267051;3418342,295989;3426367,326166;3432162,356344;3435728,388175;3436620,420006;3436620,6073140;3397390,420006;3396053,380734;3385800,324099;3368859,270772;3344341,220751;3314027,175692;3277918,135593;3236459,101694;3190988,74411;3158891,59942;3133481,50847;3107179,44233;3080431,39272;3053238,36792;3034960,36378" o:connectangles="0,0,0,0,0,0,0,0,0,0,0,0,0,0,0,0,0,0,0,0,0,0,0,0,0,0,0,0,0,0,0,0,0,0,0,0,0,0,0,0,0,0"/>
              </v:shape>
            </w:pict>
          </mc:Fallback>
        </mc:AlternateContent>
      </w:r>
      <w:r w:rsidR="00A7143A">
        <w:rPr>
          <w:noProof/>
        </w:rPr>
        <mc:AlternateContent>
          <mc:Choice Requires="wps">
            <w:drawing>
              <wp:anchor distT="0" distB="0" distL="114300" distR="114300" simplePos="0" relativeHeight="251844608" behindDoc="0" locked="0" layoutInCell="1" allowOverlap="1" wp14:anchorId="2B82A861" wp14:editId="4E82629C">
                <wp:simplePos x="0" y="0"/>
                <wp:positionH relativeFrom="column">
                  <wp:posOffset>3672840</wp:posOffset>
                </wp:positionH>
                <wp:positionV relativeFrom="paragraph">
                  <wp:posOffset>1965960</wp:posOffset>
                </wp:positionV>
                <wp:extent cx="3352800" cy="4198620"/>
                <wp:effectExtent l="0" t="0" r="19050" b="11430"/>
                <wp:wrapNone/>
                <wp:docPr id="265" name="Text Box 265"/>
                <wp:cNvGraphicFramePr/>
                <a:graphic xmlns:a="http://schemas.openxmlformats.org/drawingml/2006/main">
                  <a:graphicData uri="http://schemas.microsoft.com/office/word/2010/wordprocessingShape">
                    <wps:wsp>
                      <wps:cNvSpPr txBox="1"/>
                      <wps:spPr>
                        <a:xfrm>
                          <a:off x="0" y="0"/>
                          <a:ext cx="3352800" cy="4198620"/>
                        </a:xfrm>
                        <a:prstGeom prst="rect">
                          <a:avLst/>
                        </a:prstGeom>
                        <a:solidFill>
                          <a:schemeClr val="accent3">
                            <a:lumMod val="40000"/>
                            <a:lumOff val="60000"/>
                          </a:schemeClr>
                        </a:solidFill>
                        <a:ln w="6350">
                          <a:solidFill>
                            <a:schemeClr val="accent3">
                              <a:lumMod val="40000"/>
                              <a:lumOff val="60000"/>
                            </a:schemeClr>
                          </a:solidFill>
                        </a:ln>
                        <a:effectLst/>
                      </wps:spPr>
                      <wps:txbx>
                        <w:txbxContent>
                          <w:p w:rsidR="00B61046" w:rsidRDefault="00B61046" w:rsidP="00BE462B">
                            <w:pPr>
                              <w:jc w:val="center"/>
                              <w:rPr>
                                <w:b/>
                                <w:sz w:val="28"/>
                                <w:szCs w:val="28"/>
                                <w:u w:val="single"/>
                              </w:rPr>
                            </w:pPr>
                          </w:p>
                          <w:p w:rsidR="00EF271B" w:rsidRDefault="00EF271B" w:rsidP="00BE462B">
                            <w:pPr>
                              <w:jc w:val="center"/>
                              <w:rPr>
                                <w:b/>
                                <w:sz w:val="28"/>
                                <w:szCs w:val="28"/>
                                <w:u w:val="single"/>
                              </w:rPr>
                            </w:pPr>
                            <w:r>
                              <w:rPr>
                                <w:b/>
                                <w:sz w:val="28"/>
                                <w:szCs w:val="28"/>
                                <w:u w:val="single"/>
                              </w:rPr>
                              <w:t>7</w:t>
                            </w:r>
                            <w:r w:rsidRPr="00BE462B">
                              <w:rPr>
                                <w:b/>
                                <w:sz w:val="28"/>
                                <w:szCs w:val="28"/>
                                <w:u w:val="single"/>
                                <w:vertAlign w:val="superscript"/>
                              </w:rPr>
                              <w:t>th</w:t>
                            </w:r>
                            <w:r>
                              <w:rPr>
                                <w:b/>
                                <w:sz w:val="28"/>
                                <w:szCs w:val="28"/>
                                <w:u w:val="single"/>
                              </w:rPr>
                              <w:t>/8</w:t>
                            </w:r>
                            <w:r w:rsidRPr="00BE462B">
                              <w:rPr>
                                <w:b/>
                                <w:sz w:val="28"/>
                                <w:szCs w:val="28"/>
                                <w:u w:val="single"/>
                                <w:vertAlign w:val="superscript"/>
                              </w:rPr>
                              <w:t>th</w:t>
                            </w:r>
                            <w:r>
                              <w:rPr>
                                <w:b/>
                                <w:sz w:val="28"/>
                                <w:szCs w:val="28"/>
                                <w:u w:val="single"/>
                              </w:rPr>
                              <w:t xml:space="preserve"> </w:t>
                            </w:r>
                            <w:r w:rsidRPr="00BE462B">
                              <w:rPr>
                                <w:b/>
                                <w:sz w:val="28"/>
                                <w:szCs w:val="28"/>
                                <w:u w:val="single"/>
                              </w:rPr>
                              <w:t>Grade Supply List</w:t>
                            </w:r>
                          </w:p>
                          <w:p w:rsidR="00EF271B" w:rsidRDefault="00EF271B" w:rsidP="00BE462B">
                            <w:pPr>
                              <w:jc w:val="center"/>
                            </w:pPr>
                          </w:p>
                          <w:p w:rsidR="00EF271B" w:rsidRDefault="00EF271B" w:rsidP="00BE462B">
                            <w:pPr>
                              <w:jc w:val="center"/>
                            </w:pPr>
                          </w:p>
                          <w:p w:rsidR="00EF271B" w:rsidRDefault="00EF271B" w:rsidP="00BE462B">
                            <w:pPr>
                              <w:jc w:val="center"/>
                            </w:pPr>
                            <w:r>
                              <w:t>3-ring binder or Trapper Keeper</w:t>
                            </w:r>
                          </w:p>
                          <w:p w:rsidR="00EF271B" w:rsidRDefault="00EF271B" w:rsidP="00BE462B">
                            <w:pPr>
                              <w:jc w:val="center"/>
                            </w:pPr>
                            <w:r>
                              <w:t>6-7 folders with pockets</w:t>
                            </w:r>
                          </w:p>
                          <w:p w:rsidR="00EF271B" w:rsidRDefault="00EF271B" w:rsidP="00BE462B">
                            <w:pPr>
                              <w:jc w:val="center"/>
                            </w:pPr>
                            <w:r>
                              <w:t>6-7 spiral notebooks</w:t>
                            </w:r>
                          </w:p>
                          <w:p w:rsidR="00EF271B" w:rsidRDefault="00EF271B" w:rsidP="00BE462B">
                            <w:pPr>
                              <w:jc w:val="center"/>
                            </w:pPr>
                            <w:r>
                              <w:t>No. 2 pencils</w:t>
                            </w:r>
                          </w:p>
                          <w:p w:rsidR="00EF271B" w:rsidRDefault="00EF271B" w:rsidP="00BE462B">
                            <w:pPr>
                              <w:jc w:val="center"/>
                            </w:pPr>
                            <w:r>
                              <w:t>Black or blue ink pens</w:t>
                            </w:r>
                          </w:p>
                          <w:p w:rsidR="00EF271B" w:rsidRDefault="00EF271B" w:rsidP="00BE462B">
                            <w:pPr>
                              <w:jc w:val="center"/>
                            </w:pPr>
                            <w:r>
                              <w:t>Colored pencils</w:t>
                            </w:r>
                          </w:p>
                          <w:p w:rsidR="00EF271B" w:rsidRDefault="00EF271B" w:rsidP="00BE462B">
                            <w:pPr>
                              <w:jc w:val="center"/>
                            </w:pPr>
                            <w:r>
                              <w:t>Non-permanent colored markers</w:t>
                            </w:r>
                          </w:p>
                          <w:p w:rsidR="00EF271B" w:rsidRDefault="00EF271B" w:rsidP="00BE462B">
                            <w:pPr>
                              <w:jc w:val="center"/>
                            </w:pPr>
                            <w:r>
                              <w:t xml:space="preserve">Glue sticks </w:t>
                            </w:r>
                          </w:p>
                          <w:p w:rsidR="00EF271B" w:rsidRDefault="00EF271B" w:rsidP="00BE462B">
                            <w:pPr>
                              <w:jc w:val="center"/>
                            </w:pPr>
                            <w:r>
                              <w:t>Calculator</w:t>
                            </w:r>
                          </w:p>
                          <w:p w:rsidR="00EF271B" w:rsidRDefault="00EF271B" w:rsidP="00BE462B">
                            <w:pPr>
                              <w:jc w:val="center"/>
                            </w:pPr>
                            <w:r>
                              <w:t>Ruler- metric/standard measurement</w:t>
                            </w:r>
                          </w:p>
                          <w:p w:rsidR="00EF271B" w:rsidRDefault="00EF271B" w:rsidP="00BE462B">
                            <w:pPr>
                              <w:jc w:val="center"/>
                            </w:pPr>
                            <w:r>
                              <w:t>Backpack- not on wheels</w:t>
                            </w:r>
                          </w:p>
                          <w:p w:rsidR="00EF271B" w:rsidRDefault="00EF271B" w:rsidP="00BE462B">
                            <w:pPr>
                              <w:jc w:val="center"/>
                            </w:pPr>
                            <w:r>
                              <w:t>Change of clothes for PE- shirt, shoes, shorts</w:t>
                            </w: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Pr="002B24DF" w:rsidRDefault="00EF271B" w:rsidP="000F1F91">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A861" id="Text Box 265" o:spid="_x0000_s1071" type="#_x0000_t202" style="position:absolute;margin-left:289.2pt;margin-top:154.8pt;width:264pt;height:330.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" fillcolor="#d6e3bc [1302]" strokecolor="#d6e3bc [1302]" strokeweight=".5pt">
                <v:textbox>
                  <w:txbxContent>
                    <w:p w:rsidR="00B61046" w:rsidRDefault="00B61046" w:rsidP="00BE462B">
                      <w:pPr>
                        <w:jc w:val="center"/>
                        <w:rPr>
                          <w:b/>
                          <w:sz w:val="28"/>
                          <w:szCs w:val="28"/>
                          <w:u w:val="single"/>
                        </w:rPr>
                      </w:pPr>
                    </w:p>
                    <w:p w:rsidR="00EF271B" w:rsidRDefault="00EF271B" w:rsidP="00BE462B">
                      <w:pPr>
                        <w:jc w:val="center"/>
                        <w:rPr>
                          <w:b/>
                          <w:sz w:val="28"/>
                          <w:szCs w:val="28"/>
                          <w:u w:val="single"/>
                        </w:rPr>
                      </w:pPr>
                      <w:r>
                        <w:rPr>
                          <w:b/>
                          <w:sz w:val="28"/>
                          <w:szCs w:val="28"/>
                          <w:u w:val="single"/>
                        </w:rPr>
                        <w:t>7</w:t>
                      </w:r>
                      <w:r w:rsidRPr="00BE462B">
                        <w:rPr>
                          <w:b/>
                          <w:sz w:val="28"/>
                          <w:szCs w:val="28"/>
                          <w:u w:val="single"/>
                          <w:vertAlign w:val="superscript"/>
                        </w:rPr>
                        <w:t>th</w:t>
                      </w:r>
                      <w:r>
                        <w:rPr>
                          <w:b/>
                          <w:sz w:val="28"/>
                          <w:szCs w:val="28"/>
                          <w:u w:val="single"/>
                        </w:rPr>
                        <w:t>/8</w:t>
                      </w:r>
                      <w:r w:rsidRPr="00BE462B">
                        <w:rPr>
                          <w:b/>
                          <w:sz w:val="28"/>
                          <w:szCs w:val="28"/>
                          <w:u w:val="single"/>
                          <w:vertAlign w:val="superscript"/>
                        </w:rPr>
                        <w:t>th</w:t>
                      </w:r>
                      <w:r>
                        <w:rPr>
                          <w:b/>
                          <w:sz w:val="28"/>
                          <w:szCs w:val="28"/>
                          <w:u w:val="single"/>
                        </w:rPr>
                        <w:t xml:space="preserve"> </w:t>
                      </w:r>
                      <w:r w:rsidRPr="00BE462B">
                        <w:rPr>
                          <w:b/>
                          <w:sz w:val="28"/>
                          <w:szCs w:val="28"/>
                          <w:u w:val="single"/>
                        </w:rPr>
                        <w:t>Grade Supply List</w:t>
                      </w:r>
                    </w:p>
                    <w:p w:rsidR="00EF271B" w:rsidRDefault="00EF271B" w:rsidP="00BE462B">
                      <w:pPr>
                        <w:jc w:val="center"/>
                      </w:pPr>
                    </w:p>
                    <w:p w:rsidR="00EF271B" w:rsidRDefault="00EF271B" w:rsidP="00BE462B">
                      <w:pPr>
                        <w:jc w:val="center"/>
                      </w:pPr>
                    </w:p>
                    <w:p w:rsidR="00EF271B" w:rsidRDefault="00EF271B" w:rsidP="00BE462B">
                      <w:pPr>
                        <w:jc w:val="center"/>
                      </w:pPr>
                      <w:r>
                        <w:t>3-ring binder or Trapper Keeper</w:t>
                      </w:r>
                    </w:p>
                    <w:p w:rsidR="00EF271B" w:rsidRDefault="00EF271B" w:rsidP="00BE462B">
                      <w:pPr>
                        <w:jc w:val="center"/>
                      </w:pPr>
                      <w:r>
                        <w:t>6-7 folders with pockets</w:t>
                      </w:r>
                    </w:p>
                    <w:p w:rsidR="00EF271B" w:rsidRDefault="00EF271B" w:rsidP="00BE462B">
                      <w:pPr>
                        <w:jc w:val="center"/>
                      </w:pPr>
                      <w:r>
                        <w:t>6-7 spiral notebooks</w:t>
                      </w:r>
                    </w:p>
                    <w:p w:rsidR="00EF271B" w:rsidRDefault="00EF271B" w:rsidP="00BE462B">
                      <w:pPr>
                        <w:jc w:val="center"/>
                      </w:pPr>
                      <w:r>
                        <w:t>No. 2 pencils</w:t>
                      </w:r>
                    </w:p>
                    <w:p w:rsidR="00EF271B" w:rsidRDefault="00EF271B" w:rsidP="00BE462B">
                      <w:pPr>
                        <w:jc w:val="center"/>
                      </w:pPr>
                      <w:r>
                        <w:t>Black or blue ink pens</w:t>
                      </w:r>
                    </w:p>
                    <w:p w:rsidR="00EF271B" w:rsidRDefault="00EF271B" w:rsidP="00BE462B">
                      <w:pPr>
                        <w:jc w:val="center"/>
                      </w:pPr>
                      <w:r>
                        <w:t>Colored pencils</w:t>
                      </w:r>
                    </w:p>
                    <w:p w:rsidR="00EF271B" w:rsidRDefault="00EF271B" w:rsidP="00BE462B">
                      <w:pPr>
                        <w:jc w:val="center"/>
                      </w:pPr>
                      <w:r>
                        <w:t>Non-permanent colored markers</w:t>
                      </w:r>
                    </w:p>
                    <w:p w:rsidR="00EF271B" w:rsidRDefault="00EF271B" w:rsidP="00BE462B">
                      <w:pPr>
                        <w:jc w:val="center"/>
                      </w:pPr>
                      <w:r>
                        <w:t xml:space="preserve">Glue sticks </w:t>
                      </w:r>
                    </w:p>
                    <w:p w:rsidR="00EF271B" w:rsidRDefault="00EF271B" w:rsidP="00BE462B">
                      <w:pPr>
                        <w:jc w:val="center"/>
                      </w:pPr>
                      <w:r>
                        <w:t>Calculator</w:t>
                      </w:r>
                    </w:p>
                    <w:p w:rsidR="00EF271B" w:rsidRDefault="00EF271B" w:rsidP="00BE462B">
                      <w:pPr>
                        <w:jc w:val="center"/>
                      </w:pPr>
                      <w:r>
                        <w:t>Ruler- metric/standard measurement</w:t>
                      </w:r>
                    </w:p>
                    <w:p w:rsidR="00EF271B" w:rsidRDefault="00EF271B" w:rsidP="00BE462B">
                      <w:pPr>
                        <w:jc w:val="center"/>
                      </w:pPr>
                      <w:r>
                        <w:t>Backpack- not on wheels</w:t>
                      </w:r>
                    </w:p>
                    <w:p w:rsidR="00EF271B" w:rsidRDefault="00EF271B" w:rsidP="00BE462B">
                      <w:pPr>
                        <w:jc w:val="center"/>
                      </w:pPr>
                      <w:r>
                        <w:t>Change of clothes for PE- shirt, shoes, shorts</w:t>
                      </w: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Default="00EF271B" w:rsidP="000F1F91">
                      <w:pPr>
                        <w:jc w:val="center"/>
                        <w:rPr>
                          <w:sz w:val="24"/>
                          <w:szCs w:val="24"/>
                        </w:rPr>
                      </w:pPr>
                    </w:p>
                    <w:p w:rsidR="00EF271B" w:rsidRPr="002B24DF" w:rsidRDefault="00EF271B" w:rsidP="000F1F91">
                      <w:pPr>
                        <w:jc w:val="center"/>
                        <w:rPr>
                          <w:sz w:val="24"/>
                          <w:szCs w:val="24"/>
                        </w:rPr>
                      </w:pPr>
                    </w:p>
                  </w:txbxContent>
                </v:textbox>
              </v:shape>
            </w:pict>
          </mc:Fallback>
        </mc:AlternateContent>
      </w:r>
      <w:r w:rsidR="00A7143A">
        <w:rPr>
          <w:noProof/>
        </w:rPr>
        <mc:AlternateContent>
          <mc:Choice Requires="wps">
            <w:drawing>
              <wp:anchor distT="0" distB="0" distL="114300" distR="114300" simplePos="0" relativeHeight="251834368" behindDoc="0" locked="0" layoutInCell="1" allowOverlap="1" wp14:anchorId="7B0DDE8C" wp14:editId="5E1FA5EE">
                <wp:simplePos x="0" y="0"/>
                <wp:positionH relativeFrom="column">
                  <wp:posOffset>220980</wp:posOffset>
                </wp:positionH>
                <wp:positionV relativeFrom="paragraph">
                  <wp:posOffset>6362700</wp:posOffset>
                </wp:positionV>
                <wp:extent cx="3642360" cy="86106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364236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 w:rsidRPr="00402E90">
                              <w:rPr>
                                <w:noProof/>
                              </w:rPr>
                              <w:drawing>
                                <wp:inline distT="0" distB="0" distL="0" distR="0" wp14:anchorId="5FE885CB" wp14:editId="7661B275">
                                  <wp:extent cx="2705577" cy="569595"/>
                                  <wp:effectExtent l="0" t="0" r="0" b="1905"/>
                                  <wp:docPr id="294" name="Picture 294" descr="Board Box-Gener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Box-Generi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673" cy="573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DE8C" id="Text Box 256" o:spid="_x0000_s1072" type="#_x0000_t202" style="position:absolute;margin-left:17.4pt;margin-top:501pt;width:286.8pt;height:67.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" filled="f" stroked="f" strokeweight=".5pt">
                <v:textbox>
                  <w:txbxContent>
                    <w:p w:rsidR="00EF271B" w:rsidRDefault="00EF271B">
                      <w:r w:rsidRPr="00402E90">
                        <w:rPr>
                          <w:noProof/>
                        </w:rPr>
                        <w:drawing>
                          <wp:inline distT="0" distB="0" distL="0" distR="0" wp14:anchorId="5FE885CB" wp14:editId="7661B275">
                            <wp:extent cx="2705577" cy="569595"/>
                            <wp:effectExtent l="0" t="0" r="0" b="1905"/>
                            <wp:docPr id="294" name="Picture 294" descr="Board Box-Gener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Box-Generi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673" cy="573615"/>
                                    </a:xfrm>
                                    <a:prstGeom prst="rect">
                                      <a:avLst/>
                                    </a:prstGeom>
                                    <a:noFill/>
                                    <a:ln>
                                      <a:noFill/>
                                    </a:ln>
                                  </pic:spPr>
                                </pic:pic>
                              </a:graphicData>
                            </a:graphic>
                          </wp:inline>
                        </w:drawing>
                      </w:r>
                    </w:p>
                  </w:txbxContent>
                </v:textbox>
              </v:shape>
            </w:pict>
          </mc:Fallback>
        </mc:AlternateContent>
      </w:r>
      <w:r w:rsidR="00A7143A">
        <w:rPr>
          <w:noProof/>
        </w:rPr>
        <mc:AlternateContent>
          <mc:Choice Requires="wps">
            <w:drawing>
              <wp:anchor distT="0" distB="0" distL="114300" distR="114300" simplePos="0" relativeHeight="251845632" behindDoc="0" locked="0" layoutInCell="1" allowOverlap="1" wp14:anchorId="7F2D8C13" wp14:editId="1163B555">
                <wp:simplePos x="0" y="0"/>
                <wp:positionH relativeFrom="column">
                  <wp:posOffset>510540</wp:posOffset>
                </wp:positionH>
                <wp:positionV relativeFrom="paragraph">
                  <wp:posOffset>312420</wp:posOffset>
                </wp:positionV>
                <wp:extent cx="4770120" cy="1501140"/>
                <wp:effectExtent l="0" t="0" r="11430" b="22860"/>
                <wp:wrapNone/>
                <wp:docPr id="266" name="Text Box 266"/>
                <wp:cNvGraphicFramePr/>
                <a:graphic xmlns:a="http://schemas.openxmlformats.org/drawingml/2006/main">
                  <a:graphicData uri="http://schemas.microsoft.com/office/word/2010/wordprocessingShape">
                    <wps:wsp>
                      <wps:cNvSpPr txBox="1"/>
                      <wps:spPr>
                        <a:xfrm>
                          <a:off x="0" y="0"/>
                          <a:ext cx="4770120" cy="150114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71B" w:rsidRDefault="00EF271B" w:rsidP="0052781E">
                            <w:pPr>
                              <w:jc w:val="center"/>
                              <w:rPr>
                                <w:b/>
                                <w:sz w:val="24"/>
                                <w:szCs w:val="24"/>
                                <w:u w:val="single"/>
                              </w:rPr>
                            </w:pPr>
                            <w:r w:rsidRPr="00BE462B">
                              <w:rPr>
                                <w:b/>
                                <w:sz w:val="24"/>
                                <w:szCs w:val="24"/>
                                <w:u w:val="single"/>
                              </w:rPr>
                              <w:t>Scott Middle School- Recommended Supply List</w:t>
                            </w:r>
                          </w:p>
                          <w:p w:rsidR="00661BAC" w:rsidRPr="00BE462B" w:rsidRDefault="00661BAC" w:rsidP="0052781E">
                            <w:pPr>
                              <w:jc w:val="center"/>
                              <w:rPr>
                                <w:b/>
                                <w:sz w:val="24"/>
                                <w:szCs w:val="24"/>
                                <w:u w:val="single"/>
                              </w:rPr>
                            </w:pPr>
                          </w:p>
                          <w:p w:rsidR="00EF271B" w:rsidRPr="00BE462B" w:rsidRDefault="00EF271B" w:rsidP="001206A6">
                            <w:pPr>
                              <w:rPr>
                                <w:sz w:val="20"/>
                                <w:szCs w:val="20"/>
                              </w:rPr>
                            </w:pPr>
                            <w:r w:rsidRPr="00BE462B">
                              <w:rPr>
                                <w:sz w:val="20"/>
                                <w:szCs w:val="20"/>
                              </w:rPr>
                              <w:t>As per state law and Lincoln Public Schools policy, school supplies required of students will be provided by Scott Middle School.  If students prefer to bring their own supplies, a general list of items students will use is listed below. Students may wish to meet with teachers before purchasing</w:t>
                            </w:r>
                            <w:r w:rsidR="009C1B6D">
                              <w:rPr>
                                <w:sz w:val="20"/>
                                <w:szCs w:val="20"/>
                              </w:rPr>
                              <w:t xml:space="preserve"> supplies.  6</w:t>
                            </w:r>
                            <w:r w:rsidR="009C1B6D" w:rsidRPr="009C1B6D">
                              <w:rPr>
                                <w:sz w:val="20"/>
                                <w:szCs w:val="20"/>
                                <w:vertAlign w:val="superscript"/>
                              </w:rPr>
                              <w:t>th</w:t>
                            </w:r>
                            <w:r w:rsidR="00661BAC">
                              <w:rPr>
                                <w:sz w:val="20"/>
                                <w:szCs w:val="20"/>
                                <w:vertAlign w:val="superscript"/>
                              </w:rPr>
                              <w:t>,</w:t>
                            </w:r>
                            <w:r w:rsidR="00661BAC">
                              <w:rPr>
                                <w:sz w:val="20"/>
                                <w:szCs w:val="20"/>
                              </w:rPr>
                              <w:t xml:space="preserve"> </w:t>
                            </w:r>
                            <w:r w:rsidR="009C1B6D">
                              <w:rPr>
                                <w:sz w:val="20"/>
                                <w:szCs w:val="20"/>
                              </w:rPr>
                              <w:t xml:space="preserve"> 7</w:t>
                            </w:r>
                            <w:r w:rsidR="009C1B6D" w:rsidRPr="009C1B6D">
                              <w:rPr>
                                <w:sz w:val="20"/>
                                <w:szCs w:val="20"/>
                                <w:vertAlign w:val="superscript"/>
                              </w:rPr>
                              <w:t>th</w:t>
                            </w:r>
                            <w:r w:rsidR="00661BAC">
                              <w:rPr>
                                <w:sz w:val="20"/>
                                <w:szCs w:val="20"/>
                                <w:vertAlign w:val="superscript"/>
                              </w:rPr>
                              <w:t>,</w:t>
                            </w:r>
                            <w:r w:rsidR="009C1B6D">
                              <w:rPr>
                                <w:sz w:val="20"/>
                                <w:szCs w:val="20"/>
                              </w:rPr>
                              <w:t xml:space="preserve"> </w:t>
                            </w:r>
                            <w:r w:rsidR="00661BAC">
                              <w:rPr>
                                <w:sz w:val="20"/>
                                <w:szCs w:val="20"/>
                              </w:rPr>
                              <w:t>and 8</w:t>
                            </w:r>
                            <w:r w:rsidR="00661BAC" w:rsidRPr="00661BAC">
                              <w:rPr>
                                <w:sz w:val="20"/>
                                <w:szCs w:val="20"/>
                                <w:vertAlign w:val="superscript"/>
                              </w:rPr>
                              <w:t>th</w:t>
                            </w:r>
                            <w:r w:rsidR="00661BAC">
                              <w:rPr>
                                <w:sz w:val="20"/>
                                <w:szCs w:val="20"/>
                              </w:rPr>
                              <w:t xml:space="preserve"> </w:t>
                            </w:r>
                            <w:r w:rsidR="009C1B6D">
                              <w:rPr>
                                <w:sz w:val="20"/>
                                <w:szCs w:val="20"/>
                              </w:rPr>
                              <w:t xml:space="preserve">graders will check out a Chromebook the first week of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8C13" id="Text Box 266" o:spid="_x0000_s1073" type="#_x0000_t202" style="position:absolute;margin-left:40.2pt;margin-top:24.6pt;width:375.6pt;height:11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" fillcolor="#f8f7fa [183]" strokeweight=".5pt">
                <v:fill color2="#d9d0e3 [983]" rotate="t" colors="0 #f9f7fa;48497f #c6b9d5;54395f #c6b9d5;1 #d9d0e3" focus="100%" type="gradient"/>
                <v:textbox>
                  <w:txbxContent>
                    <w:p w:rsidR="00EF271B" w:rsidRDefault="00EF271B" w:rsidP="0052781E">
                      <w:pPr>
                        <w:jc w:val="center"/>
                        <w:rPr>
                          <w:b/>
                          <w:sz w:val="24"/>
                          <w:szCs w:val="24"/>
                          <w:u w:val="single"/>
                        </w:rPr>
                      </w:pPr>
                      <w:r w:rsidRPr="00BE462B">
                        <w:rPr>
                          <w:b/>
                          <w:sz w:val="24"/>
                          <w:szCs w:val="24"/>
                          <w:u w:val="single"/>
                        </w:rPr>
                        <w:t>Scott Middle School- Recommended Supply List</w:t>
                      </w:r>
                    </w:p>
                    <w:p w:rsidR="00661BAC" w:rsidRPr="00BE462B" w:rsidRDefault="00661BAC" w:rsidP="0052781E">
                      <w:pPr>
                        <w:jc w:val="center"/>
                        <w:rPr>
                          <w:b/>
                          <w:sz w:val="24"/>
                          <w:szCs w:val="24"/>
                          <w:u w:val="single"/>
                        </w:rPr>
                      </w:pPr>
                    </w:p>
                    <w:p w:rsidR="00EF271B" w:rsidRPr="00BE462B" w:rsidRDefault="00EF271B" w:rsidP="001206A6">
                      <w:pPr>
                        <w:rPr>
                          <w:sz w:val="20"/>
                          <w:szCs w:val="20"/>
                        </w:rPr>
                      </w:pPr>
                      <w:r w:rsidRPr="00BE462B">
                        <w:rPr>
                          <w:sz w:val="20"/>
                          <w:szCs w:val="20"/>
                        </w:rPr>
                        <w:t>As per state law and Lincoln Public Schools policy, school supplies required of students will be provided by Scott Middle School.  If students prefer to bring their own supplies, a general list of items students will use is listed below. Students may wish to meet with teachers before purchasing</w:t>
                      </w:r>
                      <w:r w:rsidR="009C1B6D">
                        <w:rPr>
                          <w:sz w:val="20"/>
                          <w:szCs w:val="20"/>
                        </w:rPr>
                        <w:t xml:space="preserve"> supplies.  6</w:t>
                      </w:r>
                      <w:r w:rsidR="009C1B6D" w:rsidRPr="009C1B6D">
                        <w:rPr>
                          <w:sz w:val="20"/>
                          <w:szCs w:val="20"/>
                          <w:vertAlign w:val="superscript"/>
                        </w:rPr>
                        <w:t>th</w:t>
                      </w:r>
                      <w:r w:rsidR="00661BAC">
                        <w:rPr>
                          <w:sz w:val="20"/>
                          <w:szCs w:val="20"/>
                          <w:vertAlign w:val="superscript"/>
                        </w:rPr>
                        <w:t>,</w:t>
                      </w:r>
                      <w:r w:rsidR="00661BAC">
                        <w:rPr>
                          <w:sz w:val="20"/>
                          <w:szCs w:val="20"/>
                        </w:rPr>
                        <w:t xml:space="preserve"> </w:t>
                      </w:r>
                      <w:r w:rsidR="009C1B6D">
                        <w:rPr>
                          <w:sz w:val="20"/>
                          <w:szCs w:val="20"/>
                        </w:rPr>
                        <w:t xml:space="preserve"> 7</w:t>
                      </w:r>
                      <w:r w:rsidR="009C1B6D" w:rsidRPr="009C1B6D">
                        <w:rPr>
                          <w:sz w:val="20"/>
                          <w:szCs w:val="20"/>
                          <w:vertAlign w:val="superscript"/>
                        </w:rPr>
                        <w:t>th</w:t>
                      </w:r>
                      <w:r w:rsidR="00661BAC">
                        <w:rPr>
                          <w:sz w:val="20"/>
                          <w:szCs w:val="20"/>
                          <w:vertAlign w:val="superscript"/>
                        </w:rPr>
                        <w:t>,</w:t>
                      </w:r>
                      <w:r w:rsidR="009C1B6D">
                        <w:rPr>
                          <w:sz w:val="20"/>
                          <w:szCs w:val="20"/>
                        </w:rPr>
                        <w:t xml:space="preserve"> </w:t>
                      </w:r>
                      <w:r w:rsidR="00661BAC">
                        <w:rPr>
                          <w:sz w:val="20"/>
                          <w:szCs w:val="20"/>
                        </w:rPr>
                        <w:t>and 8</w:t>
                      </w:r>
                      <w:r w:rsidR="00661BAC" w:rsidRPr="00661BAC">
                        <w:rPr>
                          <w:sz w:val="20"/>
                          <w:szCs w:val="20"/>
                          <w:vertAlign w:val="superscript"/>
                        </w:rPr>
                        <w:t>th</w:t>
                      </w:r>
                      <w:r w:rsidR="00661BAC">
                        <w:rPr>
                          <w:sz w:val="20"/>
                          <w:szCs w:val="20"/>
                        </w:rPr>
                        <w:t xml:space="preserve"> </w:t>
                      </w:r>
                      <w:r w:rsidR="009C1B6D">
                        <w:rPr>
                          <w:sz w:val="20"/>
                          <w:szCs w:val="20"/>
                        </w:rPr>
                        <w:t xml:space="preserve">graders will check out a Chromebook the first week of school.  </w:t>
                      </w:r>
                    </w:p>
                  </w:txbxContent>
                </v:textbox>
              </v:shape>
            </w:pict>
          </mc:Fallback>
        </mc:AlternateContent>
      </w:r>
      <w:r w:rsidR="00A7143A">
        <w:rPr>
          <w:noProof/>
        </w:rPr>
        <mc:AlternateContent>
          <mc:Choice Requires="wpg">
            <w:drawing>
              <wp:anchor distT="0" distB="0" distL="114300" distR="114300" simplePos="0" relativeHeight="251850752" behindDoc="0" locked="0" layoutInCell="1" allowOverlap="1" wp14:anchorId="39303E3E" wp14:editId="0AD0AB7D">
                <wp:simplePos x="0" y="0"/>
                <wp:positionH relativeFrom="column">
                  <wp:posOffset>5895023</wp:posOffset>
                </wp:positionH>
                <wp:positionV relativeFrom="paragraph">
                  <wp:posOffset>-266356</wp:posOffset>
                </wp:positionV>
                <wp:extent cx="759464" cy="1960681"/>
                <wp:effectExtent l="0" t="124143" r="0" b="11747"/>
                <wp:wrapNone/>
                <wp:docPr id="24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759464" cy="1960681"/>
                          <a:chOff x="6338" y="1518"/>
                          <a:chExt cx="4721" cy="9242"/>
                        </a:xfrm>
                      </wpg:grpSpPr>
                      <wps:wsp>
                        <wps:cNvPr id="26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E36B6" id="Group 156" o:spid="_x0000_s1026" style="position:absolute;margin-left:464.2pt;margin-top:-20.95pt;width:59.8pt;height:154.4pt;rotation:-6324833fd;z-index:251850752"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6AsMA&#10;AADcAAAADwAAAGRycy9kb3ducmV2LnhtbESPQYvCMBSE78L+h/AWvGmqqGg1yrIgKIhgFcTbo3m2&#10;1ealNFHrvzeC4HGYmW+Y2aIxpbhT7QrLCnrdCARxanXBmYLDftkZg3AeWWNpmRQ8ycFi/tOaYazt&#10;g3d0T3wmAoRdjApy76tYSpfmZNB1bUUcvLOtDfog60zqGh8BbkrZj6KRNFhwWMixov+c0mtyMwrQ&#10;ROUkuySpfR7NebsdDNeTzUmp9m/zNwXhqfHf8Ke90gr6ox6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6AsMAAADcAAAADwAAAAAAAAAAAAAAAACYAgAAZHJzL2Rv&#10;d25yZXYueG1sUEsFBgAAAAAEAAQA9QAAAIgDA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ny8MA&#10;AADcAAAADwAAAGRycy9kb3ducmV2LnhtbESPzarCMBSE94LvEI5wd5raRfVWo4ggXHAh/nBxeWiO&#10;bbE5KUnU+vZGEFwOM/MNM192phF3cr62rGA8SkAQF1bXXCo4HTfDKQgfkDU2lknBkzwsF/3eHHNt&#10;H7yn+yGUIkLY56igCqHNpfRFRQb9yLbE0btYZzBE6UqpHT4i3DQyTZJMGqw5LlTY0rqi4nq4GQVX&#10;d8vktp387or0tE3Ok+7/bPdK/Qy61QxEoC58w5/2n1aQZim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ny8MAAADc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oBcEA&#10;AADcAAAADwAAAGRycy9kb3ducmV2LnhtbESPzarCMBSE94LvEI7gTlNdeKUaRcVyva78e4BDc2yL&#10;zUlpcm379kYQXA4z8w2zXLemFE+qXWFZwWQcgSBOrS44U3C7JqM5COeRNZaWSUFHDtarfm+JsbYN&#10;n+l58ZkIEHYxKsi9r2IpXZqTQTe2FXHw7rY26IOsM6lrbALclHIaRTNpsOCwkGNFu5zSx+XfKDgc&#10;dfLnf63cJ467pCubbWVPSg0H7WYBwlPrv+FP+6AVTGc/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6AXBAAAA3AAAAA8AAAAAAAAAAAAAAAAAmAIAAGRycy9kb3du&#10;cmV2LnhtbFBLBQYAAAAABAAEAPUAAACG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4RsIA&#10;AADcAAAADwAAAGRycy9kb3ducmV2LnhtbERPz2vCMBS+D/Y/hDfwNpP1IFtnLJsg9CRYJ7Lbo3m2&#10;dc1LbWJb/3tzGHj8+H4vs8m2YqDeN441vM0VCOLSmYYrDT/7zes7CB+QDbaOScONPGSr56clpsaN&#10;vKOhCJWIIexT1FCH0KVS+rImi37uOuLInVxvMUTYV9L0OMZw28pEqYW02HBsqLGjdU3lX3G1Gj6a&#10;zrlxOGJ+/m1Vfii26vK91Xr2Mn19ggg0hYf4350bDcki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nhGwgAAANw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tgMIA&#10;AADcAAAADwAAAGRycy9kb3ducmV2LnhtbESP0YrCMBRE34X9h3AX9s2mW1jRahRZcFF8qvoBl+ba&#10;FpubksS2+/dGEHwcZuYMs9qMphU9Od9YVvCdpCCIS6sbrhRczrvpHIQPyBpby6Tgnzxs1h+TFeba&#10;DlxQfwqViBD2OSqoQ+hyKX1Zk0Gf2I44elfrDIYoXSW1wyHCTSuzNJ1Jgw3HhRo7+q2pvJ3uRsGh&#10;OGa9Of61l3B1xg1FR/vsR6mvz3G7BBFoDO/wq73XCrLZAp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62AwgAAANw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PocAA&#10;AADcAAAADwAAAGRycy9kb3ducmV2LnhtbERPzYrCMBC+C/sOYRa8abo9rNo1ihYXvIhW9wGGZmyK&#10;zaTbRK1vbw6Cx4/vf77sbSNu1PnasYKvcQKCuHS65krB3+l3NAXhA7LGxjEpeJCH5eJjMMdMuzsX&#10;dDuGSsQQ9hkqMCG0mZS+NGTRj11LHLmz6yyGCLtK6g7vMdw2Mk2Sb2mx5thgsKXcUHk5Xq2C/43b&#10;7taHvJ2t9mm/M4+1ybFQavjZr35ABOrDW/xyb7WCdB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BPocAAAADcAAAADwAAAAAAAAAAAAAAAACYAgAAZHJzL2Rvd25y&#10;ZXYueG1sUEsFBgAAAAAEAAQA9QAAAIU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nVsUA&#10;AADcAAAADwAAAGRycy9kb3ducmV2LnhtbESPQWvCQBCF7wX/wzKCt7pRpEp0FRGEgqdGQb2N2XET&#10;zM6G7DaJ/fXdQsHj48373rzVpreVaKnxpWMFk3ECgjh3umSj4HTcvy9A+ICssXJMCp7kYbMevK0w&#10;1a7jL2qzYESEsE9RQRFCnUrp84Is+rGriaN3d43FEGVjpG6wi3BbyWmSfEiLJceGAmvaFZQ/sm8b&#10;3zgdFuerKY+7LJuZ+629XH46p9Ro2G+XIAL14XX8n/7UCqbzCfyNiQ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udWxQAAANwAAAAPAAAAAAAAAAAAAAAAAJgCAABkcnMv&#10;ZG93bnJldi54bWxQSwUGAAAAAAQABAD1AAAAig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78UA&#10;AADcAAAADwAAAGRycy9kb3ducmV2LnhtbESPQWvCQBSE74L/YXlCb7oxgtrUVUQUSunFaNHjI/ua&#10;RLNvQ3YbU399tyB4HGbmG2ax6kwlWmpcaVnBeBSBIM6sLjlXcDzshnMQziNrrCyTgl9ysFr2ewtM&#10;tL3xntrU5yJA2CWooPC+TqR0WUEG3cjWxMH7to1BH2STS93gLcBNJeMomkqDJYeFAmvaFJRd0x+j&#10;IEu35/Z1fz/RNr18fN0/eRNPWamXQbd+A+Gp88/wo/2uFcSz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fvxQAAANw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GscMA&#10;AADcAAAADwAAAGRycy9kb3ducmV2LnhtbESPzWrDMBCE74W+g9hAbo2cpE2LayWUQEjpqU7zAIu1&#10;/iHWykjy39tHhUKPw8x8w2SHybRiIOcbywrWqwQEcWF1w5WC68/p6Q2ED8gaW8ukYCYPh/3jQ4ap&#10;tiPnNFxCJSKEfYoK6hC6VEpf1GTQr2xHHL3SOoMhSldJ7XCMcNPKTZLspMGG40KNHR1rKm6X3ijY&#10;fW37l+/z7OTVlHnBfq1N0iq1XEwf7yACTeE//Nf+1Ao2r8/we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gGscMAAADcAAAADwAAAAAAAAAAAAAAAACYAgAAZHJzL2Rv&#10;d25yZXYueG1sUEsFBgAAAAAEAAQA9QAAAIg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hI8QA&#10;AADcAAAADwAAAGRycy9kb3ducmV2LnhtbESPQWvCQBSE70L/w/IKveluA2lt6ipFtLSXQmJ7f2Sf&#10;STD7NmTXJP57tyB4HGbmG2a1mWwrBup941jD80KBIC6dabjS8HvYz5cgfEA22DomDRfysFk/zFaY&#10;GTdyTkMRKhEh7DPUUIfQZVL6siaLfuE64ugdXW8xRNlX0vQ4RrhtZaLUi7TYcFyosaNtTeWpOFsN&#10;VSI/33Z22Z7T/IcO6q9T6fZb66fH6eMdRKAp3MO39pfRkLym8H8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4SP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l3cUA&#10;AADcAAAADwAAAGRycy9kb3ducmV2LnhtbESPT2vCQBTE7wW/w/IEL0U35rBNo6uIEKgHD/7r+ZF9&#10;TWKzb0N2q+m37wpCj8PM/IZZrgfbihv1vnGsYT5LQBCXzjRcaTifimkGwgdkg61j0vBLHtar0csS&#10;c+PufKDbMVQiQtjnqKEOocul9GVNFv3MdcTR+3K9xRBlX0nT4z3CbSvTJFHSYsNxocaOtjWV38cf&#10;q0GpvboW+0t1/Uyy990BqUg3r1pPxsNmASLQEP7Dz/aH0ZC+KX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qXd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hssIA&#10;AADcAAAADwAAAGRycy9kb3ducmV2LnhtbESP3YrCMBSE74V9h3AWvJFtWi/sbjXKsiB6688DnG2O&#10;TbU5KU2s9e2NIHg5zMw3zGI12Eb01PnasYIsSUEQl07XXCk4HtZf3yB8QNbYOCYFd/KwWn6MFlho&#10;d+Md9ftQiQhhX6ACE0JbSOlLQxZ94lri6J1cZzFE2VVSd3iLcNvIaZrOpMWa44LBlv4MlZf91Srg&#10;LAv/51l7pfpgJpz/bIaqZ6XGn8PvHESgIbzDr/ZWK5jmO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KGy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7DcIA&#10;AADcAAAADwAAAGRycy9kb3ducmV2LnhtbERPPW/CMBDdkfofrKvEBk4zlCrFIFSJtiOQVFmv8TUJ&#10;xOfUdkny7/GA1PHpfa+3o+nElZxvLSt4WiYgiCurW64VFPl+8QLCB2SNnWVSMJGH7eZhtsZM24GP&#10;dD2FWsQQ9hkqaELoMyl91ZBBv7Q9ceR+rDMYInS11A6HGG46mSbJszTYcmxosKe3hqrL6c8o+N69&#10;c5GXyYeb6rQqvw55v/89KzV/HHevIAKN4V98d39qBekqro1n4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vsNwgAAANwAAAAPAAAAAAAAAAAAAAAAAJgCAABkcnMvZG93&#10;bnJldi54bWxQSwUGAAAAAAQABAD1AAAAhw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eFsUA&#10;AADcAAAADwAAAGRycy9kb3ducmV2LnhtbESP3WrCQBSE7wu+w3KE3tWNodiauooIhUIK/rRIL0+y&#10;xySYPRt2tzG+vSsUejnMzDfMYjWYVvTkfGNZwXSSgCAurW64UvD99f70CsIHZI2tZVJwJQ+r5ehh&#10;gZm2F95TfwiViBD2GSqoQ+gyKX1Zk0E/sR1x9E7WGQxRukpqh5cIN61Mk2QmDTYcF2rsaFNTeT78&#10;mkjBbUFyV9j8c//8c8xderaFUepxPKzfQAQawn/4r/2hFaQv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Z4W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y38AA&#10;AADcAAAADwAAAGRycy9kb3ducmV2LnhtbERPTYvCMBC9C/6HMII3TVdhka6piK64HtVevA3NtCk2&#10;k5Jktf77zUHY4+N9rzeD7cSDfGgdK/iYZyCIK6dbbhSU18NsBSJEZI2dY1LwogCbYjxaY67dk8/0&#10;uMRGpBAOOSowMfa5lKEyZDHMXU+cuNp5izFB30jt8ZnCbScXWfYpLbacGgz2tDNU3S+/VsGt9vv+&#10;eLfnU1N+d9VuvzR+u1RqOhm2XyAiDfFf/Hb/aAWLVZqfzqQjI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Ny38AAAADcAAAADwAAAAAAAAAAAAAAAACYAgAAZHJzL2Rvd25y&#10;ZXYueG1sUEsFBgAAAAAEAAQA9QAAAIU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sidR="00664524">
        <w:t>Page 9</w:t>
      </w:r>
    </w:p>
    <w:sectPr w:rsidR="00DD60A4" w:rsidSect="007E1FCB">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A26" w:rsidRDefault="00E15A26">
      <w:pPr>
        <w:spacing w:line="240" w:lineRule="auto"/>
      </w:pPr>
      <w:r>
        <w:separator/>
      </w:r>
    </w:p>
  </w:endnote>
  <w:endnote w:type="continuationSeparator" w:id="0">
    <w:p w:rsidR="00E15A26" w:rsidRDefault="00E15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10002FF" w:usb1="4000FCFF" w:usb2="00000009" w:usb3="00000000" w:csb0="0000019F" w:csb1="00000000"/>
  </w:font>
  <w:font w:name="David">
    <w:panose1 w:val="020E0502060401010101"/>
    <w:charset w:val="00"/>
    <w:family w:val="swiss"/>
    <w:pitch w:val="variable"/>
    <w:sig w:usb0="00000803" w:usb1="00000000" w:usb2="00000000" w:usb3="00000000" w:csb0="00000021"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A26" w:rsidRDefault="00E15A26">
      <w:pPr>
        <w:spacing w:line="240" w:lineRule="auto"/>
      </w:pPr>
      <w:r>
        <w:separator/>
      </w:r>
    </w:p>
  </w:footnote>
  <w:footnote w:type="continuationSeparator" w:id="0">
    <w:p w:rsidR="00E15A26" w:rsidRDefault="00E15A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148A0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44A"/>
      </v:shape>
    </w:pict>
  </w:numPicBullet>
  <w:abstractNum w:abstractNumId="0" w15:restartNumberingAfterBreak="0">
    <w:nsid w:val="01FC4E72"/>
    <w:multiLevelType w:val="hybridMultilevel"/>
    <w:tmpl w:val="472E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46193"/>
    <w:multiLevelType w:val="hybridMultilevel"/>
    <w:tmpl w:val="3702B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3A24"/>
    <w:multiLevelType w:val="hybridMultilevel"/>
    <w:tmpl w:val="4F76E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CA3"/>
    <w:multiLevelType w:val="hybridMultilevel"/>
    <w:tmpl w:val="51A6B9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979F1"/>
    <w:multiLevelType w:val="hybridMultilevel"/>
    <w:tmpl w:val="CAE4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A5F4F"/>
    <w:multiLevelType w:val="hybridMultilevel"/>
    <w:tmpl w:val="63DC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25446"/>
    <w:multiLevelType w:val="hybridMultilevel"/>
    <w:tmpl w:val="9BD243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35FC4"/>
    <w:multiLevelType w:val="hybridMultilevel"/>
    <w:tmpl w:val="D610AA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9DE09EE"/>
    <w:multiLevelType w:val="hybridMultilevel"/>
    <w:tmpl w:val="64EAD3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176FF"/>
    <w:multiLevelType w:val="hybridMultilevel"/>
    <w:tmpl w:val="BB2C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D443A"/>
    <w:multiLevelType w:val="hybridMultilevel"/>
    <w:tmpl w:val="31F4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32EB8"/>
    <w:multiLevelType w:val="hybridMultilevel"/>
    <w:tmpl w:val="E4701A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B0E5D"/>
    <w:multiLevelType w:val="hybridMultilevel"/>
    <w:tmpl w:val="62EED46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627588"/>
    <w:multiLevelType w:val="hybridMultilevel"/>
    <w:tmpl w:val="728E0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35591"/>
    <w:multiLevelType w:val="hybridMultilevel"/>
    <w:tmpl w:val="A1C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E7079"/>
    <w:multiLevelType w:val="hybridMultilevel"/>
    <w:tmpl w:val="5BFA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4"/>
  </w:num>
  <w:num w:numId="5">
    <w:abstractNumId w:val="12"/>
  </w:num>
  <w:num w:numId="6">
    <w:abstractNumId w:val="8"/>
  </w:num>
  <w:num w:numId="7">
    <w:abstractNumId w:val="7"/>
  </w:num>
  <w:num w:numId="8">
    <w:abstractNumId w:val="2"/>
  </w:num>
  <w:num w:numId="9">
    <w:abstractNumId w:val="11"/>
  </w:num>
  <w:num w:numId="10">
    <w:abstractNumId w:val="13"/>
  </w:num>
  <w:num w:numId="11">
    <w:abstractNumId w:val="10"/>
  </w:num>
  <w:num w:numId="12">
    <w:abstractNumId w:val="15"/>
  </w:num>
  <w:num w:numId="13">
    <w:abstractNumId w:val="9"/>
  </w:num>
  <w:num w:numId="14">
    <w:abstractNumId w:val="3"/>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55"/>
    <w:rsid w:val="00004504"/>
    <w:rsid w:val="000231A0"/>
    <w:rsid w:val="00024073"/>
    <w:rsid w:val="00024B71"/>
    <w:rsid w:val="000326C2"/>
    <w:rsid w:val="0003327D"/>
    <w:rsid w:val="00036B21"/>
    <w:rsid w:val="00046AEB"/>
    <w:rsid w:val="00047CD8"/>
    <w:rsid w:val="000537E8"/>
    <w:rsid w:val="00062F43"/>
    <w:rsid w:val="000737CC"/>
    <w:rsid w:val="000752AB"/>
    <w:rsid w:val="000B4CB9"/>
    <w:rsid w:val="000B73A7"/>
    <w:rsid w:val="000B78F7"/>
    <w:rsid w:val="000E2DCA"/>
    <w:rsid w:val="000E696A"/>
    <w:rsid w:val="000F1F91"/>
    <w:rsid w:val="00116C4C"/>
    <w:rsid w:val="001206A6"/>
    <w:rsid w:val="001216C2"/>
    <w:rsid w:val="001220A2"/>
    <w:rsid w:val="00122482"/>
    <w:rsid w:val="001254B2"/>
    <w:rsid w:val="00145718"/>
    <w:rsid w:val="001457B6"/>
    <w:rsid w:val="0017223E"/>
    <w:rsid w:val="00176E52"/>
    <w:rsid w:val="00191D52"/>
    <w:rsid w:val="001A3569"/>
    <w:rsid w:val="001D22C0"/>
    <w:rsid w:val="001D7B77"/>
    <w:rsid w:val="001F2FFA"/>
    <w:rsid w:val="001F7C38"/>
    <w:rsid w:val="00204043"/>
    <w:rsid w:val="00210BAD"/>
    <w:rsid w:val="00220036"/>
    <w:rsid w:val="0022521F"/>
    <w:rsid w:val="0023121B"/>
    <w:rsid w:val="00243FC3"/>
    <w:rsid w:val="00251C3F"/>
    <w:rsid w:val="0025479D"/>
    <w:rsid w:val="002547DC"/>
    <w:rsid w:val="00261D27"/>
    <w:rsid w:val="0026382E"/>
    <w:rsid w:val="00277FBD"/>
    <w:rsid w:val="0029255E"/>
    <w:rsid w:val="002A3D61"/>
    <w:rsid w:val="002A4108"/>
    <w:rsid w:val="002B24DF"/>
    <w:rsid w:val="002B46D7"/>
    <w:rsid w:val="002C5612"/>
    <w:rsid w:val="002C6E2A"/>
    <w:rsid w:val="002D3504"/>
    <w:rsid w:val="002D7C00"/>
    <w:rsid w:val="002F05E2"/>
    <w:rsid w:val="002F0BDB"/>
    <w:rsid w:val="002F1D31"/>
    <w:rsid w:val="002F2FA9"/>
    <w:rsid w:val="002F5CB3"/>
    <w:rsid w:val="00303D8F"/>
    <w:rsid w:val="0031698D"/>
    <w:rsid w:val="003249FD"/>
    <w:rsid w:val="00326560"/>
    <w:rsid w:val="00340459"/>
    <w:rsid w:val="003427B1"/>
    <w:rsid w:val="00353262"/>
    <w:rsid w:val="00365B3D"/>
    <w:rsid w:val="00373628"/>
    <w:rsid w:val="00375023"/>
    <w:rsid w:val="0037602B"/>
    <w:rsid w:val="00395F19"/>
    <w:rsid w:val="003A1207"/>
    <w:rsid w:val="003A5886"/>
    <w:rsid w:val="003A6C42"/>
    <w:rsid w:val="003A6DA3"/>
    <w:rsid w:val="003C7448"/>
    <w:rsid w:val="003C79D0"/>
    <w:rsid w:val="003D1D6E"/>
    <w:rsid w:val="003D68B7"/>
    <w:rsid w:val="003E0B22"/>
    <w:rsid w:val="003E21F0"/>
    <w:rsid w:val="003F1AC0"/>
    <w:rsid w:val="003F1EE3"/>
    <w:rsid w:val="003F49C3"/>
    <w:rsid w:val="004401F6"/>
    <w:rsid w:val="004434A6"/>
    <w:rsid w:val="00444997"/>
    <w:rsid w:val="00456C05"/>
    <w:rsid w:val="00483870"/>
    <w:rsid w:val="00487A01"/>
    <w:rsid w:val="0049233A"/>
    <w:rsid w:val="00494CCF"/>
    <w:rsid w:val="004B1491"/>
    <w:rsid w:val="004B355F"/>
    <w:rsid w:val="004C500A"/>
    <w:rsid w:val="004C75FE"/>
    <w:rsid w:val="004D00A0"/>
    <w:rsid w:val="004D733C"/>
    <w:rsid w:val="004D7AB8"/>
    <w:rsid w:val="004E222D"/>
    <w:rsid w:val="004F0F33"/>
    <w:rsid w:val="005043F0"/>
    <w:rsid w:val="005061A1"/>
    <w:rsid w:val="0051546E"/>
    <w:rsid w:val="00522593"/>
    <w:rsid w:val="0052781E"/>
    <w:rsid w:val="0053661F"/>
    <w:rsid w:val="005372B6"/>
    <w:rsid w:val="00541F7C"/>
    <w:rsid w:val="00556A49"/>
    <w:rsid w:val="005736AF"/>
    <w:rsid w:val="00594C5B"/>
    <w:rsid w:val="005B1475"/>
    <w:rsid w:val="005B55DB"/>
    <w:rsid w:val="005C22B1"/>
    <w:rsid w:val="005C3C17"/>
    <w:rsid w:val="005E328C"/>
    <w:rsid w:val="005E4BA6"/>
    <w:rsid w:val="005F3EC9"/>
    <w:rsid w:val="00606DA0"/>
    <w:rsid w:val="00615239"/>
    <w:rsid w:val="00646EFF"/>
    <w:rsid w:val="00653404"/>
    <w:rsid w:val="00654FBF"/>
    <w:rsid w:val="00661BAC"/>
    <w:rsid w:val="00664524"/>
    <w:rsid w:val="006676BF"/>
    <w:rsid w:val="00690461"/>
    <w:rsid w:val="006968A9"/>
    <w:rsid w:val="0069796D"/>
    <w:rsid w:val="006A3C2E"/>
    <w:rsid w:val="006A4AAC"/>
    <w:rsid w:val="006B4B3D"/>
    <w:rsid w:val="006B62B8"/>
    <w:rsid w:val="006D3645"/>
    <w:rsid w:val="006D57BF"/>
    <w:rsid w:val="006D7BEF"/>
    <w:rsid w:val="006E3237"/>
    <w:rsid w:val="0071476E"/>
    <w:rsid w:val="00723A7F"/>
    <w:rsid w:val="007316B3"/>
    <w:rsid w:val="00731A79"/>
    <w:rsid w:val="00746B14"/>
    <w:rsid w:val="007611DB"/>
    <w:rsid w:val="00764AAD"/>
    <w:rsid w:val="0077700B"/>
    <w:rsid w:val="00785EA3"/>
    <w:rsid w:val="007A4C55"/>
    <w:rsid w:val="007B2312"/>
    <w:rsid w:val="007B3CAB"/>
    <w:rsid w:val="007D32D6"/>
    <w:rsid w:val="007D57D1"/>
    <w:rsid w:val="007D6C9E"/>
    <w:rsid w:val="007E1FCB"/>
    <w:rsid w:val="007E7575"/>
    <w:rsid w:val="00806C3A"/>
    <w:rsid w:val="008265E7"/>
    <w:rsid w:val="0085054F"/>
    <w:rsid w:val="00850B1A"/>
    <w:rsid w:val="00871247"/>
    <w:rsid w:val="00875BFD"/>
    <w:rsid w:val="00885B2B"/>
    <w:rsid w:val="008945DF"/>
    <w:rsid w:val="008A1751"/>
    <w:rsid w:val="008A1C9A"/>
    <w:rsid w:val="008C1511"/>
    <w:rsid w:val="008C4BD7"/>
    <w:rsid w:val="008D1540"/>
    <w:rsid w:val="008D5727"/>
    <w:rsid w:val="008E27D1"/>
    <w:rsid w:val="008E5AED"/>
    <w:rsid w:val="00903603"/>
    <w:rsid w:val="00916B86"/>
    <w:rsid w:val="0092557B"/>
    <w:rsid w:val="0093598E"/>
    <w:rsid w:val="0093671E"/>
    <w:rsid w:val="00957088"/>
    <w:rsid w:val="00960618"/>
    <w:rsid w:val="0096511B"/>
    <w:rsid w:val="0096606D"/>
    <w:rsid w:val="00980093"/>
    <w:rsid w:val="009801E8"/>
    <w:rsid w:val="009912E4"/>
    <w:rsid w:val="0099254B"/>
    <w:rsid w:val="009937AE"/>
    <w:rsid w:val="009A38EF"/>
    <w:rsid w:val="009B4438"/>
    <w:rsid w:val="009C1147"/>
    <w:rsid w:val="009C1B6D"/>
    <w:rsid w:val="009C47BF"/>
    <w:rsid w:val="009F0245"/>
    <w:rsid w:val="009F224B"/>
    <w:rsid w:val="009F347D"/>
    <w:rsid w:val="009F3812"/>
    <w:rsid w:val="009F55DF"/>
    <w:rsid w:val="00A01B44"/>
    <w:rsid w:val="00A026E7"/>
    <w:rsid w:val="00A03F97"/>
    <w:rsid w:val="00A0456B"/>
    <w:rsid w:val="00A10729"/>
    <w:rsid w:val="00A116BE"/>
    <w:rsid w:val="00A1694F"/>
    <w:rsid w:val="00A35DCC"/>
    <w:rsid w:val="00A66EBF"/>
    <w:rsid w:val="00A7053E"/>
    <w:rsid w:val="00A71287"/>
    <w:rsid w:val="00A7143A"/>
    <w:rsid w:val="00A71F3B"/>
    <w:rsid w:val="00A753A7"/>
    <w:rsid w:val="00A81CE9"/>
    <w:rsid w:val="00AB30B3"/>
    <w:rsid w:val="00AB60F3"/>
    <w:rsid w:val="00AD45C3"/>
    <w:rsid w:val="00AD48F4"/>
    <w:rsid w:val="00AE18D7"/>
    <w:rsid w:val="00AE6C75"/>
    <w:rsid w:val="00AF3351"/>
    <w:rsid w:val="00AF3B63"/>
    <w:rsid w:val="00B3510F"/>
    <w:rsid w:val="00B40B39"/>
    <w:rsid w:val="00B4172C"/>
    <w:rsid w:val="00B4600B"/>
    <w:rsid w:val="00B57555"/>
    <w:rsid w:val="00B61046"/>
    <w:rsid w:val="00B632A5"/>
    <w:rsid w:val="00B636EB"/>
    <w:rsid w:val="00B917E6"/>
    <w:rsid w:val="00B93D89"/>
    <w:rsid w:val="00BA4F2D"/>
    <w:rsid w:val="00BE266D"/>
    <w:rsid w:val="00BE462B"/>
    <w:rsid w:val="00BE5D7B"/>
    <w:rsid w:val="00BF4E30"/>
    <w:rsid w:val="00BF6E6F"/>
    <w:rsid w:val="00C021C3"/>
    <w:rsid w:val="00C051E9"/>
    <w:rsid w:val="00C243F9"/>
    <w:rsid w:val="00C446C1"/>
    <w:rsid w:val="00C526CF"/>
    <w:rsid w:val="00C61E41"/>
    <w:rsid w:val="00C81FE3"/>
    <w:rsid w:val="00CC27AF"/>
    <w:rsid w:val="00CD7B4D"/>
    <w:rsid w:val="00D05040"/>
    <w:rsid w:val="00D14114"/>
    <w:rsid w:val="00D26D12"/>
    <w:rsid w:val="00D2720A"/>
    <w:rsid w:val="00D53B16"/>
    <w:rsid w:val="00D67DDD"/>
    <w:rsid w:val="00D704C4"/>
    <w:rsid w:val="00D85CB6"/>
    <w:rsid w:val="00D9179A"/>
    <w:rsid w:val="00D92C8A"/>
    <w:rsid w:val="00DA6B5E"/>
    <w:rsid w:val="00DB1D36"/>
    <w:rsid w:val="00DB7CD7"/>
    <w:rsid w:val="00DC43EA"/>
    <w:rsid w:val="00DD35B6"/>
    <w:rsid w:val="00DD60A4"/>
    <w:rsid w:val="00E15A26"/>
    <w:rsid w:val="00E16240"/>
    <w:rsid w:val="00E26D7B"/>
    <w:rsid w:val="00E31F5E"/>
    <w:rsid w:val="00E46DAA"/>
    <w:rsid w:val="00E512DA"/>
    <w:rsid w:val="00E54D52"/>
    <w:rsid w:val="00E8580A"/>
    <w:rsid w:val="00E91FCC"/>
    <w:rsid w:val="00E93E23"/>
    <w:rsid w:val="00E96203"/>
    <w:rsid w:val="00EA0C49"/>
    <w:rsid w:val="00EB1DE8"/>
    <w:rsid w:val="00EB7F12"/>
    <w:rsid w:val="00ED29EC"/>
    <w:rsid w:val="00ED4D75"/>
    <w:rsid w:val="00EF271B"/>
    <w:rsid w:val="00F1019A"/>
    <w:rsid w:val="00F164E2"/>
    <w:rsid w:val="00F232C0"/>
    <w:rsid w:val="00F3669B"/>
    <w:rsid w:val="00F432F3"/>
    <w:rsid w:val="00F4516F"/>
    <w:rsid w:val="00F55F0C"/>
    <w:rsid w:val="00F60C34"/>
    <w:rsid w:val="00F738D4"/>
    <w:rsid w:val="00F808B1"/>
    <w:rsid w:val="00FC04AC"/>
    <w:rsid w:val="00FF3D87"/>
    <w:rsid w:val="00FF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122482"/>
    <w:pPr>
      <w:spacing w:after="80" w:line="240" w:lineRule="auto"/>
    </w:pPr>
    <w:rPr>
      <w:rFonts w:eastAsia="GungsuhChe"/>
      <w:color w:val="000000" w:themeColor="text1"/>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122482"/>
    <w:rPr>
      <w:rFonts w:eastAsia="GungsuhChe"/>
      <w:color w:val="000000" w:themeColor="text1"/>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D60A4"/>
  </w:style>
  <w:style w:type="paragraph" w:customStyle="1" w:styleId="CB262FB2A0DC4171B5335C636A14953F">
    <w:name w:val="CB262FB2A0DC4171B5335C636A14953F"/>
    <w:rsid w:val="007A4C55"/>
    <w:pPr>
      <w:spacing w:after="160" w:line="259" w:lineRule="auto"/>
    </w:pPr>
    <w:rPr>
      <w:rFonts w:eastAsiaTheme="minorEastAsia"/>
    </w:rPr>
  </w:style>
  <w:style w:type="character" w:styleId="Hyperlink">
    <w:name w:val="Hyperlink"/>
    <w:basedOn w:val="DefaultParagraphFont"/>
    <w:uiPriority w:val="99"/>
    <w:unhideWhenUsed/>
    <w:rsid w:val="00F808B1"/>
    <w:rPr>
      <w:color w:val="0000FF" w:themeColor="hyperlink"/>
      <w:u w:val="single"/>
    </w:rPr>
  </w:style>
  <w:style w:type="paragraph" w:styleId="ListParagraph">
    <w:name w:val="List Paragraph"/>
    <w:basedOn w:val="Normal"/>
    <w:uiPriority w:val="34"/>
    <w:rsid w:val="000737CC"/>
    <w:pPr>
      <w:ind w:left="720"/>
      <w:contextualSpacing/>
    </w:pPr>
  </w:style>
  <w:style w:type="paragraph" w:styleId="TOCHeading">
    <w:name w:val="TOC Heading"/>
    <w:basedOn w:val="Heading1"/>
    <w:next w:val="Normal"/>
    <w:uiPriority w:val="39"/>
    <w:unhideWhenUsed/>
    <w:qFormat/>
    <w:rsid w:val="002F2FA9"/>
    <w:pPr>
      <w:spacing w:before="240" w:line="259" w:lineRule="auto"/>
      <w:jc w:val="left"/>
      <w:outlineLvl w:val="9"/>
    </w:pPr>
    <w:rPr>
      <w:b w:val="0"/>
      <w:bCs w:val="0"/>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10779">
      <w:bodyDiv w:val="1"/>
      <w:marLeft w:val="0"/>
      <w:marRight w:val="0"/>
      <w:marTop w:val="0"/>
      <w:marBottom w:val="0"/>
      <w:divBdr>
        <w:top w:val="none" w:sz="0" w:space="0" w:color="auto"/>
        <w:left w:val="none" w:sz="0" w:space="0" w:color="auto"/>
        <w:bottom w:val="none" w:sz="0" w:space="0" w:color="auto"/>
        <w:right w:val="none" w:sz="0" w:space="0" w:color="auto"/>
      </w:divBdr>
    </w:div>
    <w:div w:id="87512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70.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hyperlink" Target="mailto:jkrenk@lps.or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lps.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lps.org" TargetMode="External"/><Relationship Id="rId28" Type="http://schemas.openxmlformats.org/officeDocument/2006/relationships/image" Target="media/image80.emf"/><Relationship Id="rId10" Type="http://schemas.openxmlformats.org/officeDocument/2006/relationships/hyperlink" Target="http://www.lps.org" TargetMode="External"/><Relationship Id="rId19" Type="http://schemas.openxmlformats.org/officeDocument/2006/relationships/hyperlink" Target="mailto:jkrenk@lps.or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lps.org" TargetMode="External"/><Relationship Id="rId14" Type="http://schemas.openxmlformats.org/officeDocument/2006/relationships/image" Target="media/image30.jpg"/><Relationship Id="rId22" Type="http://schemas.openxmlformats.org/officeDocument/2006/relationships/image" Target="media/image60.png"/><Relationship Id="rId27" Type="http://schemas.openxmlformats.org/officeDocument/2006/relationships/image" Target="media/image8.emf"/><Relationship Id="rId30" Type="http://schemas.openxmlformats.org/officeDocument/2006/relationships/image" Target="media/image9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arg\AppData\Roaming\Microsoft\Templates\Class%20newsletter.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56EEF0FF-01F1-4F2B-96FA-8407CD4E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9</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2017-06-14T17:55:00Z</dcterms:created>
  <dcterms:modified xsi:type="dcterms:W3CDTF">2017-06-26T18:15:00Z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